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0B9C0" w14:textId="77777777" w:rsidR="003B46F7" w:rsidRPr="003B46F7" w:rsidRDefault="007D1889" w:rsidP="003B46F7">
      <w:pPr>
        <w:pStyle w:val="Default"/>
      </w:pPr>
      <w:r>
        <w:rPr>
          <w:noProof/>
          <w:lang w:eastAsia="cs-CZ"/>
        </w:rPr>
        <w:drawing>
          <wp:anchor distT="0" distB="0" distL="114300" distR="114300" simplePos="0" relativeHeight="251660288" behindDoc="0" locked="0" layoutInCell="1" allowOverlap="1" wp14:anchorId="208D7A31" wp14:editId="6E957FAB">
            <wp:simplePos x="0" y="0"/>
            <wp:positionH relativeFrom="column">
              <wp:posOffset>-10985</wp:posOffset>
            </wp:positionH>
            <wp:positionV relativeFrom="paragraph">
              <wp:posOffset>226324</wp:posOffset>
            </wp:positionV>
            <wp:extent cx="878774" cy="878774"/>
            <wp:effectExtent l="0" t="0" r="0" b="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8774" cy="87877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3615C">
        <w:rPr>
          <w:b/>
          <w:noProof/>
          <w:sz w:val="32"/>
          <w:szCs w:val="32"/>
          <w:lang w:eastAsia="cs-CZ"/>
        </w:rPr>
        <w:drawing>
          <wp:anchor distT="0" distB="0" distL="114300" distR="114300" simplePos="0" relativeHeight="251658240" behindDoc="1" locked="0" layoutInCell="1" allowOverlap="1" wp14:anchorId="784FA31A" wp14:editId="22311083">
            <wp:simplePos x="0" y="0"/>
            <wp:positionH relativeFrom="margin">
              <wp:posOffset>4498010</wp:posOffset>
            </wp:positionH>
            <wp:positionV relativeFrom="paragraph">
              <wp:posOffset>226925</wp:posOffset>
            </wp:positionV>
            <wp:extent cx="1448790" cy="854480"/>
            <wp:effectExtent l="0" t="0" r="0" b="317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1158" cy="8558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B46F7" w:rsidRPr="003B46F7">
        <w:t xml:space="preserve"> </w:t>
      </w:r>
    </w:p>
    <w:tbl>
      <w:tblPr>
        <w:tblW w:w="6729" w:type="dxa"/>
        <w:tblInd w:w="993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6729"/>
      </w:tblGrid>
      <w:tr w:rsidR="003B46F7" w:rsidRPr="003B46F7" w14:paraId="3EAAFF6F" w14:textId="77777777" w:rsidTr="007D1889">
        <w:trPr>
          <w:trHeight w:val="113"/>
        </w:trPr>
        <w:tc>
          <w:tcPr>
            <w:tcW w:w="6729" w:type="dxa"/>
          </w:tcPr>
          <w:p w14:paraId="5742F482" w14:textId="77777777" w:rsidR="003B46F7" w:rsidRPr="007D1889" w:rsidRDefault="003B46F7" w:rsidP="007D1889">
            <w:pPr>
              <w:autoSpaceDE w:val="0"/>
              <w:autoSpaceDN w:val="0"/>
              <w:adjustRightInd w:val="0"/>
              <w:spacing w:after="0" w:line="240" w:lineRule="auto"/>
              <w:ind w:left="31"/>
              <w:jc w:val="center"/>
              <w:rPr>
                <w:rFonts w:ascii="Arial" w:hAnsi="Arial" w:cs="Arial"/>
                <w:color w:val="000000"/>
                <w:sz w:val="30"/>
                <w:szCs w:val="30"/>
              </w:rPr>
            </w:pPr>
            <w:r w:rsidRPr="007D1889">
              <w:rPr>
                <w:rFonts w:ascii="Arial" w:hAnsi="Arial" w:cs="Arial"/>
                <w:b/>
                <w:bCs/>
                <w:color w:val="000000"/>
                <w:sz w:val="30"/>
                <w:szCs w:val="30"/>
              </w:rPr>
              <w:t>ŽÁDOST O NÁROKOVOU PODPORU Z PODPŮRNÉHO</w:t>
            </w:r>
            <w:r w:rsidR="007D1889" w:rsidRPr="007D1889">
              <w:rPr>
                <w:rFonts w:ascii="Arial" w:hAnsi="Arial" w:cs="Arial"/>
                <w:b/>
                <w:bCs/>
                <w:color w:val="000000"/>
                <w:sz w:val="30"/>
                <w:szCs w:val="30"/>
              </w:rPr>
              <w:t xml:space="preserve"> A SOCIÁLNÍHO FONDU ODBOROVÉHO SVAZU</w:t>
            </w:r>
          </w:p>
        </w:tc>
      </w:tr>
      <w:tr w:rsidR="003B46F7" w:rsidRPr="003B46F7" w14:paraId="0A03D0EE" w14:textId="77777777" w:rsidTr="007D1889">
        <w:trPr>
          <w:trHeight w:val="113"/>
        </w:trPr>
        <w:tc>
          <w:tcPr>
            <w:tcW w:w="6729" w:type="dxa"/>
          </w:tcPr>
          <w:p w14:paraId="411627DB" w14:textId="77777777" w:rsidR="003B46F7" w:rsidRPr="003B46F7" w:rsidRDefault="003B46F7" w:rsidP="007D188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 w:val="28"/>
                <w:szCs w:val="28"/>
              </w:rPr>
            </w:pPr>
          </w:p>
        </w:tc>
      </w:tr>
    </w:tbl>
    <w:p w14:paraId="4F73022B" w14:textId="77777777" w:rsidR="000423BA" w:rsidRPr="00B47781" w:rsidRDefault="00C3615C" w:rsidP="003B46F7">
      <w:pPr>
        <w:pBdr>
          <w:bottom w:val="single" w:sz="12" w:space="1" w:color="auto"/>
        </w:pBdr>
        <w:rPr>
          <w:b/>
          <w:sz w:val="16"/>
          <w:szCs w:val="16"/>
        </w:rPr>
      </w:pPr>
      <w:r w:rsidRPr="00C3615C">
        <w:rPr>
          <w:b/>
          <w:sz w:val="32"/>
          <w:szCs w:val="32"/>
        </w:rPr>
        <w:t xml:space="preserve"> </w:t>
      </w:r>
    </w:p>
    <w:p w14:paraId="0A26FEF2" w14:textId="77777777" w:rsidR="001F2A4C" w:rsidRDefault="000423BA" w:rsidP="004C577B">
      <w:pPr>
        <w:tabs>
          <w:tab w:val="left" w:pos="993"/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>P</w:t>
      </w:r>
      <w:r w:rsidR="00945592">
        <w:rPr>
          <w:sz w:val="24"/>
          <w:szCs w:val="24"/>
        </w:rPr>
        <w:t>říjmení</w:t>
      </w:r>
      <w:r w:rsidR="004C577B">
        <w:rPr>
          <w:sz w:val="24"/>
          <w:szCs w:val="24"/>
        </w:rPr>
        <w:t>:</w:t>
      </w:r>
      <w:r w:rsidR="00945592">
        <w:rPr>
          <w:sz w:val="24"/>
          <w:szCs w:val="24"/>
        </w:rPr>
        <w:tab/>
      </w:r>
      <w:sdt>
        <w:sdtPr>
          <w:rPr>
            <w:sz w:val="24"/>
            <w:szCs w:val="24"/>
          </w:rPr>
          <w:alias w:val="jméno"/>
          <w:tag w:val="jméno"/>
          <w:id w:val="-1921090613"/>
          <w:placeholder>
            <w:docPart w:val="B567D7AF421C4FC0925BB161615CCA8F"/>
          </w:placeholder>
          <w:showingPlcHdr/>
          <w:text/>
        </w:sdtPr>
        <w:sdtEndPr/>
        <w:sdtContent>
          <w:r w:rsidR="005F690F" w:rsidRPr="004C577B">
            <w:rPr>
              <w:rStyle w:val="Zstupntext"/>
              <w:color w:val="BFBFBF" w:themeColor="background1" w:themeShade="BF"/>
            </w:rPr>
            <w:t>… zde</w:t>
          </w:r>
          <w:r w:rsidR="00670D10" w:rsidRPr="004C577B">
            <w:rPr>
              <w:rStyle w:val="Zstupntext"/>
              <w:color w:val="BFBFBF" w:themeColor="background1" w:themeShade="BF"/>
            </w:rPr>
            <w:t xml:space="preserve"> zadejte </w:t>
          </w:r>
          <w:r w:rsidR="00AA5A7D" w:rsidRPr="004C577B">
            <w:rPr>
              <w:rStyle w:val="Zstupntext"/>
              <w:color w:val="BFBFBF" w:themeColor="background1" w:themeShade="BF"/>
            </w:rPr>
            <w:t xml:space="preserve">Vaše </w:t>
          </w:r>
          <w:r w:rsidRPr="004C577B">
            <w:rPr>
              <w:rStyle w:val="Zstupntext"/>
              <w:color w:val="BFBFBF" w:themeColor="background1" w:themeShade="BF"/>
            </w:rPr>
            <w:t>příjmení</w:t>
          </w:r>
        </w:sdtContent>
      </w:sdt>
      <w:r w:rsidR="004C577B">
        <w:rPr>
          <w:sz w:val="24"/>
          <w:szCs w:val="24"/>
        </w:rPr>
        <w:tab/>
      </w:r>
      <w:r>
        <w:rPr>
          <w:sz w:val="24"/>
          <w:szCs w:val="24"/>
        </w:rPr>
        <w:t>jméno</w:t>
      </w:r>
      <w:r w:rsidR="004C577B">
        <w:rPr>
          <w:sz w:val="24"/>
          <w:szCs w:val="24"/>
        </w:rPr>
        <w:t>:</w:t>
      </w:r>
      <w:r>
        <w:rPr>
          <w:sz w:val="24"/>
          <w:szCs w:val="24"/>
        </w:rPr>
        <w:t xml:space="preserve">  </w:t>
      </w:r>
      <w:sdt>
        <w:sdtPr>
          <w:rPr>
            <w:sz w:val="24"/>
            <w:szCs w:val="24"/>
          </w:rPr>
          <w:id w:val="-1764297051"/>
          <w:placeholder>
            <w:docPart w:val="7A31BE18752142659D5F484DA10042DB"/>
          </w:placeholder>
          <w:showingPlcHdr/>
          <w:text/>
        </w:sdtPr>
        <w:sdtEndPr/>
        <w:sdtContent>
          <w:r w:rsidR="00C03329">
            <w:rPr>
              <w:rStyle w:val="Zstupntext"/>
              <w:color w:val="BFBFBF" w:themeColor="background1" w:themeShade="BF"/>
            </w:rPr>
            <w:t>… V</w:t>
          </w:r>
          <w:r w:rsidRPr="004C577B">
            <w:rPr>
              <w:rStyle w:val="Zstupntext"/>
              <w:color w:val="BFBFBF" w:themeColor="background1" w:themeShade="BF"/>
            </w:rPr>
            <w:t>aše jméno</w:t>
          </w:r>
        </w:sdtContent>
      </w:sdt>
    </w:p>
    <w:p w14:paraId="150F3CCB" w14:textId="77777777" w:rsidR="00945592" w:rsidRDefault="00945592" w:rsidP="00945592">
      <w:pPr>
        <w:tabs>
          <w:tab w:val="left" w:pos="1276"/>
        </w:tabs>
        <w:rPr>
          <w:sz w:val="24"/>
          <w:szCs w:val="24"/>
        </w:rPr>
      </w:pPr>
      <w:r>
        <w:rPr>
          <w:sz w:val="24"/>
          <w:szCs w:val="24"/>
        </w:rPr>
        <w:t>Rodné číslo</w:t>
      </w:r>
      <w:r w:rsidR="004C577B">
        <w:rPr>
          <w:sz w:val="24"/>
          <w:szCs w:val="24"/>
        </w:rPr>
        <w:t>:</w:t>
      </w: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alias w:val="RČ"/>
          <w:tag w:val="RČ"/>
          <w:id w:val="1730336555"/>
          <w:placeholder>
            <w:docPart w:val="0D1B82B7BB5C4983B7698E2BD5DCCFBE"/>
          </w:placeholder>
          <w:showingPlcHdr/>
          <w:text/>
        </w:sdtPr>
        <w:sdtEndPr/>
        <w:sdtContent>
          <w:r w:rsidRPr="004C577B">
            <w:rPr>
              <w:rStyle w:val="Zstupntext"/>
              <w:color w:val="BFBFBF" w:themeColor="background1" w:themeShade="BF"/>
            </w:rPr>
            <w:t>zde zadejte rodné číslo / koncovku RČ</w:t>
          </w:r>
        </w:sdtContent>
      </w:sdt>
    </w:p>
    <w:p w14:paraId="049BF80A" w14:textId="77777777" w:rsidR="00C3615C" w:rsidRDefault="00AA5A7D" w:rsidP="00945592">
      <w:pPr>
        <w:tabs>
          <w:tab w:val="left" w:pos="1843"/>
        </w:tabs>
        <w:rPr>
          <w:sz w:val="24"/>
          <w:szCs w:val="24"/>
        </w:rPr>
      </w:pPr>
      <w:r>
        <w:rPr>
          <w:sz w:val="24"/>
          <w:szCs w:val="24"/>
        </w:rPr>
        <w:t>Adresa bydliště</w:t>
      </w:r>
      <w:r w:rsidR="004C577B">
        <w:rPr>
          <w:sz w:val="24"/>
          <w:szCs w:val="24"/>
        </w:rPr>
        <w:t>:</w:t>
      </w:r>
      <w:r>
        <w:rPr>
          <w:sz w:val="24"/>
          <w:szCs w:val="24"/>
        </w:rPr>
        <w:t xml:space="preserve">     </w:t>
      </w:r>
      <w:r w:rsidR="00366861">
        <w:rPr>
          <w:sz w:val="24"/>
          <w:szCs w:val="24"/>
        </w:rPr>
        <w:tab/>
      </w:r>
      <w:sdt>
        <w:sdtPr>
          <w:rPr>
            <w:sz w:val="24"/>
            <w:szCs w:val="24"/>
          </w:rPr>
          <w:alias w:val="ulice"/>
          <w:tag w:val="bydliště"/>
          <w:id w:val="-932124532"/>
          <w:placeholder>
            <w:docPart w:val="37637D2C2A784C25B1C470274836141E"/>
          </w:placeholder>
          <w:showingPlcHdr/>
          <w:text/>
        </w:sdtPr>
        <w:sdtEndPr/>
        <w:sdtContent>
          <w:r w:rsidR="005F690F" w:rsidRPr="004C577B">
            <w:rPr>
              <w:rStyle w:val="Zstupntext"/>
              <w:color w:val="BFBFBF" w:themeColor="background1" w:themeShade="BF"/>
            </w:rPr>
            <w:t>… zde trvalé bydliště</w:t>
          </w:r>
          <w:r w:rsidR="00746D68" w:rsidRPr="004C577B">
            <w:rPr>
              <w:rStyle w:val="Zstupntext"/>
              <w:color w:val="BFBFBF" w:themeColor="background1" w:themeShade="BF"/>
            </w:rPr>
            <w:t xml:space="preserve"> </w:t>
          </w:r>
          <w:r w:rsidR="00945592" w:rsidRPr="004C577B">
            <w:rPr>
              <w:rStyle w:val="Zstupntext"/>
              <w:color w:val="BFBFBF" w:themeColor="background1" w:themeShade="BF"/>
            </w:rPr>
            <w:t>… ulici, číslo orientační / číslo popisné</w:t>
          </w:r>
        </w:sdtContent>
      </w:sdt>
    </w:p>
    <w:p w14:paraId="6E874543" w14:textId="77777777" w:rsidR="00366861" w:rsidRDefault="00366861" w:rsidP="00945592">
      <w:pPr>
        <w:tabs>
          <w:tab w:val="left" w:pos="1843"/>
        </w:tabs>
        <w:rPr>
          <w:sz w:val="24"/>
          <w:szCs w:val="24"/>
        </w:rPr>
      </w:pP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alias w:val="město"/>
          <w:id w:val="700055542"/>
          <w:placeholder>
            <w:docPart w:val="B0F1A33515A74BFA8F894C173B8DFA71"/>
          </w:placeholder>
          <w:showingPlcHdr/>
          <w:text/>
        </w:sdtPr>
        <w:sdtEndPr/>
        <w:sdtContent>
          <w:r w:rsidRPr="004C577B">
            <w:rPr>
              <w:rStyle w:val="Zstupntext"/>
              <w:color w:val="BFBFBF" w:themeColor="background1" w:themeShade="BF"/>
            </w:rPr>
            <w:t xml:space="preserve">… </w:t>
          </w:r>
          <w:r w:rsidR="00945592" w:rsidRPr="004C577B">
            <w:rPr>
              <w:rStyle w:val="Zstupntext"/>
              <w:color w:val="BFBFBF" w:themeColor="background1" w:themeShade="BF"/>
            </w:rPr>
            <w:t xml:space="preserve">město </w:t>
          </w:r>
          <w:r w:rsidR="007A3C59">
            <w:rPr>
              <w:rStyle w:val="Zstupntext"/>
              <w:color w:val="BFBFBF" w:themeColor="background1" w:themeShade="BF"/>
            </w:rPr>
            <w:t xml:space="preserve">nebo obec </w:t>
          </w:r>
          <w:r w:rsidR="00945592" w:rsidRPr="004C577B">
            <w:rPr>
              <w:rStyle w:val="Zstupntext"/>
              <w:color w:val="BFBFBF" w:themeColor="background1" w:themeShade="BF"/>
            </w:rPr>
            <w:t>a PSČ</w:t>
          </w:r>
        </w:sdtContent>
      </w:sdt>
    </w:p>
    <w:p w14:paraId="56790CEE" w14:textId="77777777" w:rsidR="004C577B" w:rsidRDefault="004C577B" w:rsidP="004C577B">
      <w:pPr>
        <w:tabs>
          <w:tab w:val="left" w:pos="1843"/>
          <w:tab w:val="left" w:pos="4678"/>
        </w:tabs>
        <w:rPr>
          <w:sz w:val="24"/>
          <w:szCs w:val="24"/>
        </w:rPr>
      </w:pPr>
      <w:r>
        <w:rPr>
          <w:sz w:val="24"/>
          <w:szCs w:val="24"/>
        </w:rPr>
        <w:t xml:space="preserve">Telefon:  </w:t>
      </w:r>
      <w:sdt>
        <w:sdtPr>
          <w:rPr>
            <w:sz w:val="24"/>
            <w:szCs w:val="24"/>
          </w:rPr>
          <w:alias w:val="telefon"/>
          <w:tag w:val="telefon"/>
          <w:id w:val="-1521536077"/>
          <w:placeholder>
            <w:docPart w:val="527C450DB385436F95855175ADF683E7"/>
          </w:placeholder>
          <w:showingPlcHdr/>
          <w:text/>
        </w:sdtPr>
        <w:sdtEndPr/>
        <w:sdtContent>
          <w:r w:rsidRPr="004C577B">
            <w:rPr>
              <w:rStyle w:val="Zstupntext"/>
              <w:color w:val="BFBFBF" w:themeColor="background1" w:themeShade="BF"/>
            </w:rPr>
            <w:t xml:space="preserve">Vaše aktuální </w:t>
          </w:r>
          <w:r>
            <w:rPr>
              <w:rStyle w:val="Zstupntext"/>
              <w:color w:val="BFBFBF" w:themeColor="background1" w:themeShade="BF"/>
            </w:rPr>
            <w:t>mobilní</w:t>
          </w:r>
          <w:r w:rsidRPr="004C577B">
            <w:rPr>
              <w:rStyle w:val="Zstupntext"/>
              <w:color w:val="BFBFBF" w:themeColor="background1" w:themeShade="BF"/>
            </w:rPr>
            <w:t xml:space="preserve"> číslo</w:t>
          </w:r>
        </w:sdtContent>
      </w:sdt>
      <w:r>
        <w:rPr>
          <w:sz w:val="24"/>
          <w:szCs w:val="24"/>
        </w:rPr>
        <w:tab/>
        <w:t xml:space="preserve">do zaměstnání  </w:t>
      </w:r>
      <w:sdt>
        <w:sdtPr>
          <w:rPr>
            <w:sz w:val="24"/>
            <w:szCs w:val="24"/>
          </w:rPr>
          <w:id w:val="-584682270"/>
          <w:placeholder>
            <w:docPart w:val="B951D0DC33264CE6973C3CD6EB594634"/>
          </w:placeholder>
          <w:showingPlcHdr/>
          <w:text/>
        </w:sdtPr>
        <w:sdtEndPr/>
        <w:sdtContent>
          <w:r w:rsidRPr="004C577B">
            <w:rPr>
              <w:rStyle w:val="Zstupntext"/>
              <w:color w:val="BFBFBF" w:themeColor="background1" w:themeShade="BF"/>
            </w:rPr>
            <w:t>pevná linka</w:t>
          </w:r>
          <w:r>
            <w:rPr>
              <w:rStyle w:val="Zstupntext"/>
              <w:color w:val="BFBFBF" w:themeColor="background1" w:themeShade="BF"/>
            </w:rPr>
            <w:t xml:space="preserve"> do zaměstnání</w:t>
          </w:r>
        </w:sdtContent>
      </w:sdt>
    </w:p>
    <w:p w14:paraId="7CF1EE62" w14:textId="77777777" w:rsidR="00C31C52" w:rsidRDefault="00C31C52" w:rsidP="004C577B">
      <w:pPr>
        <w:tabs>
          <w:tab w:val="left" w:pos="1843"/>
          <w:tab w:val="left" w:pos="4678"/>
        </w:tabs>
        <w:rPr>
          <w:sz w:val="24"/>
          <w:szCs w:val="24"/>
        </w:rPr>
      </w:pPr>
    </w:p>
    <w:p w14:paraId="68532354" w14:textId="77777777" w:rsidR="002122EF" w:rsidRDefault="002122EF" w:rsidP="00A900EC">
      <w:pPr>
        <w:tabs>
          <w:tab w:val="left" w:pos="3686"/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>Číslo bankovního účtu</w:t>
      </w:r>
      <w:r>
        <w:rPr>
          <w:sz w:val="24"/>
          <w:szCs w:val="24"/>
        </w:rPr>
        <w:tab/>
        <w:t>Kód banky</w:t>
      </w:r>
      <w:r>
        <w:rPr>
          <w:sz w:val="24"/>
          <w:szCs w:val="24"/>
        </w:rPr>
        <w:tab/>
        <w:t>Specifický symbol</w:t>
      </w:r>
    </w:p>
    <w:tbl>
      <w:tblPr>
        <w:tblStyle w:val="Mkatabulky"/>
        <w:tblW w:w="9348" w:type="dxa"/>
        <w:tblLook w:val="04A0" w:firstRow="1" w:lastRow="0" w:firstColumn="1" w:lastColumn="0" w:noHBand="0" w:noVBand="1"/>
      </w:tblPr>
      <w:tblGrid>
        <w:gridCol w:w="3539"/>
        <w:gridCol w:w="2693"/>
        <w:gridCol w:w="3116"/>
      </w:tblGrid>
      <w:tr w:rsidR="002122EF" w14:paraId="5D08EB1B" w14:textId="77777777" w:rsidTr="003C7911">
        <w:trPr>
          <w:trHeight w:val="567"/>
        </w:trPr>
        <w:sdt>
          <w:sdtPr>
            <w:rPr>
              <w:sz w:val="24"/>
              <w:szCs w:val="24"/>
            </w:rPr>
            <w:id w:val="1128119946"/>
            <w:placeholder>
              <w:docPart w:val="21DBDE4C59484D6A87E23322D5D8B84F"/>
            </w:placeholder>
            <w:showingPlcHdr/>
            <w:text/>
          </w:sdtPr>
          <w:sdtEndPr/>
          <w:sdtContent>
            <w:tc>
              <w:tcPr>
                <w:tcW w:w="3539" w:type="dxa"/>
                <w:vAlign w:val="center"/>
              </w:tcPr>
              <w:p w14:paraId="587F45ED" w14:textId="77777777" w:rsidR="002122EF" w:rsidRDefault="002122EF" w:rsidP="002122EF">
                <w:pPr>
                  <w:tabs>
                    <w:tab w:val="left" w:pos="3544"/>
                    <w:tab w:val="left" w:pos="6804"/>
                  </w:tabs>
                  <w:rPr>
                    <w:sz w:val="24"/>
                    <w:szCs w:val="24"/>
                  </w:rPr>
                </w:pPr>
                <w:r w:rsidRPr="003C7911">
                  <w:rPr>
                    <w:rStyle w:val="Zstupntext"/>
                    <w:color w:val="D9D9D9" w:themeColor="background1" w:themeShade="D9"/>
                  </w:rPr>
                  <w:t>číslo Vašeho účtu v bance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200902519"/>
            <w:placeholder>
              <w:docPart w:val="50A95AC6A6D74A148E4E4A0DD0ECD7DA"/>
            </w:placeholder>
            <w:showingPlcHdr/>
            <w:text/>
          </w:sdtPr>
          <w:sdtEndPr/>
          <w:sdtContent>
            <w:tc>
              <w:tcPr>
                <w:tcW w:w="2693" w:type="dxa"/>
                <w:vAlign w:val="center"/>
              </w:tcPr>
              <w:p w14:paraId="25AA6AF8" w14:textId="77777777" w:rsidR="002122EF" w:rsidRDefault="002122EF" w:rsidP="002122EF">
                <w:pPr>
                  <w:tabs>
                    <w:tab w:val="left" w:pos="3544"/>
                    <w:tab w:val="left" w:pos="6804"/>
                  </w:tabs>
                  <w:rPr>
                    <w:sz w:val="24"/>
                    <w:szCs w:val="24"/>
                  </w:rPr>
                </w:pPr>
                <w:r w:rsidRPr="003C7911">
                  <w:rPr>
                    <w:rStyle w:val="Zstupntext"/>
                    <w:color w:val="D9D9D9" w:themeColor="background1" w:themeShade="D9"/>
                  </w:rPr>
                  <w:t>Kód Vaší banky</w:t>
                </w:r>
              </w:p>
            </w:tc>
          </w:sdtContent>
        </w:sdt>
        <w:sdt>
          <w:sdtPr>
            <w:rPr>
              <w:sz w:val="24"/>
              <w:szCs w:val="24"/>
            </w:rPr>
            <w:id w:val="997853930"/>
            <w:placeholder>
              <w:docPart w:val="B812B285D9D3497A95021EC5E8AA5C19"/>
            </w:placeholder>
            <w:showingPlcHdr/>
            <w:text/>
          </w:sdtPr>
          <w:sdtEndPr/>
          <w:sdtContent>
            <w:tc>
              <w:tcPr>
                <w:tcW w:w="3116" w:type="dxa"/>
                <w:vAlign w:val="center"/>
              </w:tcPr>
              <w:p w14:paraId="15D665B7" w14:textId="77777777" w:rsidR="002122EF" w:rsidRDefault="002122EF" w:rsidP="002122EF">
                <w:pPr>
                  <w:tabs>
                    <w:tab w:val="left" w:pos="3544"/>
                    <w:tab w:val="left" w:pos="6804"/>
                  </w:tabs>
                  <w:rPr>
                    <w:sz w:val="24"/>
                    <w:szCs w:val="24"/>
                  </w:rPr>
                </w:pPr>
                <w:r w:rsidRPr="003C7911">
                  <w:rPr>
                    <w:rStyle w:val="Zstupntext"/>
                    <w:color w:val="D9D9D9" w:themeColor="background1" w:themeShade="D9"/>
                  </w:rPr>
                  <w:t>Váš specifický symbol</w:t>
                </w:r>
              </w:p>
            </w:tc>
          </w:sdtContent>
        </w:sdt>
      </w:tr>
    </w:tbl>
    <w:p w14:paraId="3A304B8B" w14:textId="77777777" w:rsidR="00AD010E" w:rsidRPr="009C5283" w:rsidRDefault="00AD010E" w:rsidP="00366861">
      <w:pPr>
        <w:tabs>
          <w:tab w:val="left" w:pos="1985"/>
        </w:tabs>
        <w:rPr>
          <w:sz w:val="10"/>
          <w:szCs w:val="10"/>
        </w:rPr>
      </w:pPr>
    </w:p>
    <w:p w14:paraId="69CEDA14" w14:textId="77777777" w:rsidR="00A40542" w:rsidRPr="00F16F7B" w:rsidRDefault="00C31C52" w:rsidP="00366861">
      <w:pPr>
        <w:tabs>
          <w:tab w:val="left" w:pos="1985"/>
        </w:tabs>
        <w:rPr>
          <w:sz w:val="28"/>
          <w:szCs w:val="24"/>
          <w:u w:val="single"/>
        </w:rPr>
      </w:pPr>
      <w:r w:rsidRPr="00F16F7B">
        <w:rPr>
          <w:sz w:val="28"/>
          <w:szCs w:val="24"/>
          <w:u w:val="single"/>
        </w:rPr>
        <w:t>Druh podpory:</w:t>
      </w:r>
    </w:p>
    <w:p w14:paraId="3F910F27" w14:textId="77777777" w:rsidR="00AD010E" w:rsidRDefault="00846AD4" w:rsidP="00AD010E">
      <w:pPr>
        <w:tabs>
          <w:tab w:val="left" w:pos="567"/>
        </w:tabs>
        <w:rPr>
          <w:sz w:val="20"/>
          <w:szCs w:val="20"/>
        </w:rPr>
      </w:pPr>
      <w:sdt>
        <w:sdtPr>
          <w:rPr>
            <w:sz w:val="24"/>
            <w:szCs w:val="24"/>
          </w:rPr>
          <w:alias w:val="stomatologie"/>
          <w:tag w:val="stomatologie"/>
          <w:id w:val="1103297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DB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D010E">
        <w:rPr>
          <w:sz w:val="24"/>
          <w:szCs w:val="24"/>
        </w:rPr>
        <w:tab/>
      </w:r>
      <w:r w:rsidR="009C5283">
        <w:rPr>
          <w:b/>
          <w:sz w:val="24"/>
          <w:szCs w:val="24"/>
        </w:rPr>
        <w:t>s</w:t>
      </w:r>
      <w:r w:rsidR="00AD010E" w:rsidRPr="00F16F7B">
        <w:rPr>
          <w:b/>
          <w:sz w:val="24"/>
          <w:szCs w:val="24"/>
        </w:rPr>
        <w:t>tomatologické úkony</w:t>
      </w:r>
      <w:r w:rsidR="009C5283">
        <w:rPr>
          <w:b/>
          <w:sz w:val="24"/>
          <w:szCs w:val="24"/>
        </w:rPr>
        <w:t xml:space="preserve"> i d</w:t>
      </w:r>
      <w:r w:rsidR="009C5283" w:rsidRPr="00F16F7B">
        <w:rPr>
          <w:b/>
          <w:sz w:val="24"/>
          <w:szCs w:val="24"/>
        </w:rPr>
        <w:t>entální hygiena</w:t>
      </w:r>
      <w:r w:rsidR="00AD010E" w:rsidRPr="00AD010E">
        <w:rPr>
          <w:sz w:val="24"/>
          <w:szCs w:val="24"/>
        </w:rPr>
        <w:t xml:space="preserve"> </w:t>
      </w:r>
      <w:r w:rsidR="00AD010E" w:rsidRPr="00AD010E">
        <w:rPr>
          <w:sz w:val="20"/>
          <w:szCs w:val="20"/>
        </w:rPr>
        <w:t>(doložit účetní doklad)</w:t>
      </w:r>
      <w:r w:rsidR="003F1CED" w:rsidRPr="00AD010E">
        <w:rPr>
          <w:sz w:val="20"/>
          <w:szCs w:val="20"/>
        </w:rPr>
        <w:t xml:space="preserve"> </w:t>
      </w:r>
    </w:p>
    <w:p w14:paraId="3AFF157F" w14:textId="77777777" w:rsidR="009C5283" w:rsidRPr="00AD010E" w:rsidRDefault="00846AD4" w:rsidP="009C5283">
      <w:pPr>
        <w:tabs>
          <w:tab w:val="left" w:pos="567"/>
        </w:tabs>
        <w:rPr>
          <w:sz w:val="20"/>
          <w:szCs w:val="20"/>
        </w:rPr>
      </w:pPr>
      <w:sdt>
        <w:sdtPr>
          <w:rPr>
            <w:sz w:val="24"/>
            <w:szCs w:val="24"/>
          </w:rPr>
          <w:alias w:val="dítě, zdraví, kultura, sport"/>
          <w:tag w:val="dítě, zdraví, kultura, sport"/>
          <w:id w:val="-1963959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DB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C5283">
        <w:rPr>
          <w:sz w:val="24"/>
          <w:szCs w:val="24"/>
        </w:rPr>
        <w:tab/>
      </w:r>
      <w:r w:rsidR="009C5283" w:rsidRPr="009C5283">
        <w:rPr>
          <w:b/>
          <w:sz w:val="24"/>
          <w:szCs w:val="24"/>
        </w:rPr>
        <w:t xml:space="preserve">dítě, zdraví, kultura, sport </w:t>
      </w:r>
      <w:r w:rsidR="009C5283" w:rsidRPr="00AD010E">
        <w:rPr>
          <w:sz w:val="20"/>
          <w:szCs w:val="20"/>
        </w:rPr>
        <w:t xml:space="preserve">(doložit účetní doklad) </w:t>
      </w:r>
    </w:p>
    <w:p w14:paraId="66E88A2B" w14:textId="3FDCDCC1" w:rsidR="009C5283" w:rsidRDefault="00846AD4" w:rsidP="00AD010E">
      <w:pPr>
        <w:tabs>
          <w:tab w:val="left" w:pos="567"/>
        </w:tabs>
        <w:rPr>
          <w:sz w:val="20"/>
          <w:szCs w:val="20"/>
        </w:rPr>
      </w:pPr>
      <w:sdt>
        <w:sdtPr>
          <w:rPr>
            <w:sz w:val="24"/>
            <w:szCs w:val="24"/>
          </w:rPr>
          <w:alias w:val="životní výročí"/>
          <w:tag w:val="životní výročí"/>
          <w:id w:val="8316412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DB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9C5283">
        <w:rPr>
          <w:sz w:val="24"/>
          <w:szCs w:val="24"/>
        </w:rPr>
        <w:tab/>
      </w:r>
      <w:r w:rsidRPr="00846AD4">
        <w:rPr>
          <w:b/>
          <w:sz w:val="24"/>
          <w:szCs w:val="24"/>
        </w:rPr>
        <w:t>příspěvek na dopravu</w:t>
      </w:r>
      <w:r w:rsidR="009C5283" w:rsidRPr="009C5283">
        <w:rPr>
          <w:b/>
          <w:sz w:val="24"/>
          <w:szCs w:val="24"/>
        </w:rPr>
        <w:t xml:space="preserve"> </w:t>
      </w:r>
      <w:r w:rsidRPr="00AD010E">
        <w:rPr>
          <w:sz w:val="20"/>
          <w:szCs w:val="20"/>
        </w:rPr>
        <w:t>(doložit účetní doklad)</w:t>
      </w:r>
    </w:p>
    <w:p w14:paraId="02097615" w14:textId="77777777" w:rsidR="00AD010E" w:rsidRPr="00AD010E" w:rsidRDefault="00846AD4" w:rsidP="00AD010E">
      <w:pPr>
        <w:tabs>
          <w:tab w:val="left" w:pos="567"/>
        </w:tabs>
        <w:rPr>
          <w:sz w:val="20"/>
          <w:szCs w:val="20"/>
        </w:rPr>
      </w:pPr>
      <w:sdt>
        <w:sdtPr>
          <w:rPr>
            <w:sz w:val="24"/>
            <w:szCs w:val="24"/>
          </w:rPr>
          <w:alias w:val="dar v pracovní neschopnosti"/>
          <w:tag w:val="dar v pracovní neschopnosti"/>
          <w:id w:val="10221326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B6DBD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AD010E">
        <w:rPr>
          <w:sz w:val="24"/>
          <w:szCs w:val="24"/>
        </w:rPr>
        <w:tab/>
      </w:r>
      <w:r w:rsidR="009C5283" w:rsidRPr="009C5283">
        <w:rPr>
          <w:b/>
          <w:sz w:val="24"/>
          <w:szCs w:val="24"/>
        </w:rPr>
        <w:t xml:space="preserve">dar v pracovní neschopnosti </w:t>
      </w:r>
      <w:r w:rsidR="00AD010E" w:rsidRPr="00AD010E">
        <w:rPr>
          <w:sz w:val="20"/>
          <w:szCs w:val="20"/>
        </w:rPr>
        <w:t>(doložit účetní doklad)</w:t>
      </w:r>
    </w:p>
    <w:p w14:paraId="4003AAAB" w14:textId="77777777" w:rsidR="00AD010E" w:rsidRPr="00641880" w:rsidRDefault="00AD010E" w:rsidP="00921625">
      <w:pPr>
        <w:pBdr>
          <w:bottom w:val="single" w:sz="12" w:space="1" w:color="auto"/>
        </w:pBdr>
        <w:tabs>
          <w:tab w:val="right" w:pos="9214"/>
        </w:tabs>
        <w:spacing w:after="0"/>
        <w:rPr>
          <w:sz w:val="16"/>
          <w:szCs w:val="16"/>
          <w:u w:val="dottedHeavy"/>
        </w:rPr>
      </w:pPr>
    </w:p>
    <w:p w14:paraId="67B72DF3" w14:textId="77777777" w:rsidR="00921625" w:rsidRDefault="00921625" w:rsidP="00921625">
      <w:pPr>
        <w:tabs>
          <w:tab w:val="right" w:pos="9214"/>
        </w:tabs>
        <w:spacing w:after="0"/>
        <w:rPr>
          <w:sz w:val="24"/>
          <w:szCs w:val="24"/>
        </w:rPr>
      </w:pPr>
    </w:p>
    <w:p w14:paraId="796AAD39" w14:textId="77777777" w:rsidR="00921625" w:rsidRDefault="005B25FC" w:rsidP="00921625">
      <w:pPr>
        <w:tabs>
          <w:tab w:val="right" w:pos="9214"/>
        </w:tabs>
        <w:spacing w:after="0"/>
        <w:rPr>
          <w:sz w:val="28"/>
          <w:szCs w:val="28"/>
          <w:u w:val="single"/>
        </w:rPr>
      </w:pPr>
      <w:r w:rsidRPr="00BC1E9C">
        <w:rPr>
          <w:sz w:val="28"/>
          <w:szCs w:val="28"/>
          <w:u w:val="single"/>
        </w:rPr>
        <w:t>Odborová organizace doplní:</w:t>
      </w:r>
    </w:p>
    <w:p w14:paraId="0C845DC5" w14:textId="77777777" w:rsidR="004C2003" w:rsidRPr="00BC1E9C" w:rsidRDefault="004C2003" w:rsidP="00921625">
      <w:pPr>
        <w:tabs>
          <w:tab w:val="right" w:pos="9214"/>
        </w:tabs>
        <w:spacing w:after="0"/>
        <w:rPr>
          <w:sz w:val="28"/>
          <w:szCs w:val="28"/>
          <w:u w:val="single"/>
        </w:rPr>
      </w:pPr>
    </w:p>
    <w:p w14:paraId="4D0DFDFF" w14:textId="77777777" w:rsidR="005B25FC" w:rsidRDefault="00A450D9" w:rsidP="008C3BF3">
      <w:pPr>
        <w:tabs>
          <w:tab w:val="left" w:pos="5670"/>
          <w:tab w:val="right" w:pos="9214"/>
        </w:tabs>
        <w:spacing w:before="120" w:after="0" w:line="240" w:lineRule="auto"/>
        <w:rPr>
          <w:sz w:val="24"/>
          <w:szCs w:val="24"/>
        </w:rPr>
      </w:pPr>
      <w:r>
        <w:rPr>
          <w:sz w:val="24"/>
          <w:szCs w:val="24"/>
        </w:rPr>
        <w:t>P</w:t>
      </w:r>
      <w:r w:rsidR="005B25FC">
        <w:rPr>
          <w:sz w:val="24"/>
          <w:szCs w:val="24"/>
        </w:rPr>
        <w:t>řijetí žadatele do odborů</w:t>
      </w:r>
      <w:r>
        <w:rPr>
          <w:sz w:val="24"/>
          <w:szCs w:val="24"/>
        </w:rPr>
        <w:t xml:space="preserve"> dne</w:t>
      </w:r>
      <w:r w:rsidR="005B25FC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datum"/>
          <w:tag w:val="datum"/>
          <w:id w:val="-586310247"/>
          <w:placeholder>
            <w:docPart w:val="6FEF8EF6C5524FC9884C7BBEA59142EB"/>
          </w:placeholder>
          <w:showingPlcHdr/>
          <w:date>
            <w:dateFormat w:val="d. MMMM yyyy"/>
            <w:lid w:val="cs-CZ"/>
            <w:storeMappedDataAs w:val="dateTime"/>
            <w:calendar w:val="gregorian"/>
          </w:date>
        </w:sdtPr>
        <w:sdtEndPr/>
        <w:sdtContent>
          <w:r w:rsidR="005B25FC" w:rsidRPr="00B246B0">
            <w:rPr>
              <w:rStyle w:val="Zstupntext"/>
              <w:color w:val="BFBFBF" w:themeColor="background1" w:themeShade="BF"/>
            </w:rPr>
            <w:t>vyberte datum</w:t>
          </w:r>
        </w:sdtContent>
      </w:sdt>
      <w:r w:rsidR="008C3BF3">
        <w:rPr>
          <w:sz w:val="24"/>
          <w:szCs w:val="24"/>
        </w:rPr>
        <w:tab/>
        <w:t xml:space="preserve">do ZO OS </w:t>
      </w:r>
      <w:sdt>
        <w:sdtPr>
          <w:rPr>
            <w:sz w:val="24"/>
            <w:szCs w:val="24"/>
          </w:rPr>
          <w:id w:val="281540838"/>
          <w:placeholder>
            <w:docPart w:val="F65F1C2802424DDEBE80F9663E71F48F"/>
          </w:placeholder>
          <w:showingPlcHdr/>
          <w:date>
            <w:dateFormat w:val="dd.MM.yyyy"/>
            <w:lid w:val="cs-CZ"/>
            <w:storeMappedDataAs w:val="dateTime"/>
            <w:calendar w:val="gregorian"/>
          </w:date>
        </w:sdtPr>
        <w:sdtEndPr/>
        <w:sdtContent>
          <w:r w:rsidR="008C3BF3" w:rsidRPr="00B246B0">
            <w:rPr>
              <w:rStyle w:val="Zstupntext"/>
              <w:color w:val="BFBFBF" w:themeColor="background1" w:themeShade="BF"/>
            </w:rPr>
            <w:t>vyberte datum</w:t>
          </w:r>
        </w:sdtContent>
      </w:sdt>
    </w:p>
    <w:p w14:paraId="2CD5F8A7" w14:textId="77777777" w:rsidR="005B5544" w:rsidRDefault="005B5544" w:rsidP="008C3BF3">
      <w:pPr>
        <w:tabs>
          <w:tab w:val="left" w:pos="5670"/>
          <w:tab w:val="right" w:pos="9214"/>
        </w:tabs>
        <w:spacing w:before="120" w:after="0" w:line="240" w:lineRule="auto"/>
        <w:rPr>
          <w:sz w:val="24"/>
          <w:szCs w:val="24"/>
        </w:rPr>
      </w:pPr>
    </w:p>
    <w:p w14:paraId="27B0F06B" w14:textId="77777777" w:rsidR="008C3BF3" w:rsidRDefault="009C5283" w:rsidP="009C5283">
      <w:pPr>
        <w:tabs>
          <w:tab w:val="right" w:pos="9214"/>
        </w:tabs>
        <w:spacing w:before="120" w:after="0" w:line="240" w:lineRule="auto"/>
        <w:rPr>
          <w:sz w:val="24"/>
          <w:szCs w:val="24"/>
        </w:rPr>
      </w:pPr>
      <w:r>
        <w:rPr>
          <w:noProof/>
          <w:sz w:val="24"/>
          <w:szCs w:val="24"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533300" wp14:editId="45D876CB">
                <wp:simplePos x="0" y="0"/>
                <wp:positionH relativeFrom="column">
                  <wp:posOffset>4189037</wp:posOffset>
                </wp:positionH>
                <wp:positionV relativeFrom="paragraph">
                  <wp:posOffset>175317</wp:posOffset>
                </wp:positionV>
                <wp:extent cx="2030681" cy="1042555"/>
                <wp:effectExtent l="0" t="0" r="27305" b="24765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30681" cy="104255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8CF8BC" id="Obdélník 2" o:spid="_x0000_s1026" style="position:absolute;margin-left:329.85pt;margin-top:13.8pt;width:159.9pt;height:82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" fillcolor="white [3201]" strokecolor="black [3213]" strokeweight="1pt">
                <v:stroke dashstyle="1 1"/>
              </v:rect>
            </w:pict>
          </mc:Fallback>
        </mc:AlternateContent>
      </w:r>
      <w:r w:rsidR="00A450D9">
        <w:rPr>
          <w:sz w:val="24"/>
          <w:szCs w:val="24"/>
        </w:rPr>
        <w:t>Potvrzení ZO (MO) o řádném placení členských příspěvků žadatele</w:t>
      </w:r>
    </w:p>
    <w:p w14:paraId="4A03F2DE" w14:textId="77777777" w:rsidR="009C5283" w:rsidRDefault="009C5283" w:rsidP="009C5283">
      <w:pPr>
        <w:tabs>
          <w:tab w:val="right" w:pos="6379"/>
          <w:tab w:val="right" w:pos="9214"/>
        </w:tabs>
        <w:spacing w:before="120" w:after="0" w:line="240" w:lineRule="auto"/>
        <w:rPr>
          <w:sz w:val="24"/>
          <w:szCs w:val="24"/>
        </w:rPr>
      </w:pPr>
      <w:r>
        <w:rPr>
          <w:sz w:val="24"/>
          <w:szCs w:val="24"/>
        </w:rPr>
        <w:tab/>
      </w:r>
      <w:r w:rsidRPr="009C5283">
        <w:rPr>
          <w:sz w:val="24"/>
          <w:szCs w:val="24"/>
        </w:rPr>
        <w:t>úhrada pravidelně měsíčně srážkou ze mzdy</w:t>
      </w:r>
      <w:r>
        <w:rPr>
          <w:sz w:val="24"/>
          <w:szCs w:val="24"/>
        </w:rPr>
        <w:tab/>
      </w:r>
    </w:p>
    <w:p w14:paraId="1488F8C1" w14:textId="77777777" w:rsidR="0001007E" w:rsidRDefault="00682050" w:rsidP="00921625">
      <w:pPr>
        <w:tabs>
          <w:tab w:val="left" w:pos="5670"/>
          <w:tab w:val="right" w:pos="9214"/>
        </w:tabs>
        <w:spacing w:after="0"/>
        <w:rPr>
          <w:sz w:val="44"/>
          <w:szCs w:val="44"/>
        </w:rPr>
      </w:pPr>
      <w:r w:rsidRPr="00682050">
        <w:rPr>
          <w:sz w:val="44"/>
          <w:szCs w:val="44"/>
        </w:rPr>
        <w:t>___________</w:t>
      </w:r>
      <w:r>
        <w:rPr>
          <w:sz w:val="44"/>
          <w:szCs w:val="44"/>
        </w:rPr>
        <w:t>_______________</w:t>
      </w:r>
      <w:r w:rsidR="009C5283">
        <w:rPr>
          <w:sz w:val="44"/>
          <w:szCs w:val="44"/>
        </w:rPr>
        <w:t>___</w:t>
      </w:r>
    </w:p>
    <w:p w14:paraId="65BBD03D" w14:textId="77777777" w:rsidR="00921625" w:rsidRPr="00682050" w:rsidRDefault="0001007E" w:rsidP="00921625">
      <w:pPr>
        <w:tabs>
          <w:tab w:val="left" w:pos="5670"/>
          <w:tab w:val="right" w:pos="9214"/>
        </w:tabs>
        <w:spacing w:after="0"/>
        <w:rPr>
          <w:sz w:val="44"/>
          <w:szCs w:val="44"/>
        </w:rPr>
      </w:pPr>
      <w:r>
        <w:rPr>
          <w:sz w:val="44"/>
          <w:szCs w:val="44"/>
        </w:rPr>
        <w:t>__________________________</w:t>
      </w:r>
      <w:r w:rsidR="009C5283">
        <w:rPr>
          <w:sz w:val="44"/>
          <w:szCs w:val="44"/>
        </w:rPr>
        <w:t>___</w:t>
      </w:r>
      <w:r w:rsidR="00921625" w:rsidRPr="00682050">
        <w:rPr>
          <w:sz w:val="44"/>
          <w:szCs w:val="44"/>
        </w:rPr>
        <w:tab/>
      </w:r>
    </w:p>
    <w:p w14:paraId="7130A2FA" w14:textId="77777777" w:rsidR="00E8650F" w:rsidRDefault="00682050" w:rsidP="009C5283">
      <w:pPr>
        <w:tabs>
          <w:tab w:val="left" w:pos="709"/>
          <w:tab w:val="left" w:pos="7797"/>
          <w:tab w:val="right" w:pos="9214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ab/>
        <w:t>podpis zástupce výboru odborové organizace</w:t>
      </w:r>
      <w:r w:rsidR="0001007E">
        <w:rPr>
          <w:sz w:val="24"/>
          <w:szCs w:val="24"/>
        </w:rPr>
        <w:tab/>
      </w:r>
      <w:r>
        <w:rPr>
          <w:sz w:val="24"/>
          <w:szCs w:val="24"/>
        </w:rPr>
        <w:t>razítko</w:t>
      </w:r>
    </w:p>
    <w:p w14:paraId="71E94375" w14:textId="77777777" w:rsidR="000B385C" w:rsidRDefault="000B385C" w:rsidP="00921625">
      <w:pPr>
        <w:tabs>
          <w:tab w:val="right" w:pos="9214"/>
        </w:tabs>
        <w:spacing w:after="0"/>
        <w:rPr>
          <w:sz w:val="24"/>
          <w:szCs w:val="24"/>
        </w:rPr>
      </w:pPr>
    </w:p>
    <w:p w14:paraId="1CCDDC69" w14:textId="77777777" w:rsidR="009B59DC" w:rsidRDefault="009B59DC" w:rsidP="008551E3">
      <w:pPr>
        <w:tabs>
          <w:tab w:val="left" w:pos="7797"/>
          <w:tab w:val="right" w:pos="9214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>V</w:t>
      </w:r>
      <w:r w:rsidR="00EE436E">
        <w:rPr>
          <w:sz w:val="24"/>
          <w:szCs w:val="24"/>
        </w:rPr>
        <w:t xml:space="preserve"> </w:t>
      </w:r>
      <w:sdt>
        <w:sdtPr>
          <w:rPr>
            <w:sz w:val="24"/>
            <w:szCs w:val="24"/>
          </w:rPr>
          <w:alias w:val="město"/>
          <w:tag w:val="město"/>
          <w:id w:val="1534543944"/>
          <w:placeholder>
            <w:docPart w:val="30C445D0A6F64BEEAF156740A6DF01C8"/>
          </w:placeholder>
          <w:showingPlcHdr/>
          <w:text/>
        </w:sdtPr>
        <w:sdtEndPr/>
        <w:sdtContent>
          <w:r w:rsidR="003001B5" w:rsidRPr="003001B5">
            <w:rPr>
              <w:rStyle w:val="Zstupntext"/>
              <w:color w:val="BFBFBF" w:themeColor="background1" w:themeShade="BF"/>
            </w:rPr>
            <w:t>zde zadejte místo</w:t>
          </w:r>
        </w:sdtContent>
      </w:sdt>
      <w:r>
        <w:rPr>
          <w:sz w:val="24"/>
          <w:szCs w:val="24"/>
        </w:rPr>
        <w:t xml:space="preserve"> dne   </w:t>
      </w:r>
      <w:sdt>
        <w:sdtPr>
          <w:rPr>
            <w:sz w:val="24"/>
            <w:szCs w:val="24"/>
          </w:rPr>
          <w:alias w:val="datum"/>
          <w:tag w:val="datum"/>
          <w:id w:val="-518397706"/>
          <w:placeholder>
            <w:docPart w:val="B30AF1B818144029B85F0CE9A58B54B5"/>
          </w:placeholder>
          <w:showingPlcHdr/>
          <w:date>
            <w:dateFormat w:val="d. MMMM yyyy"/>
            <w:lid w:val="cs-CZ"/>
            <w:storeMappedDataAs w:val="dateTime"/>
            <w:calendar w:val="gregorian"/>
          </w:date>
        </w:sdtPr>
        <w:sdtEndPr/>
        <w:sdtContent>
          <w:r w:rsidRPr="000C0EC1">
            <w:rPr>
              <w:rStyle w:val="Zstupntext"/>
              <w:color w:val="BFBFBF" w:themeColor="background1" w:themeShade="BF"/>
            </w:rPr>
            <w:t>vyberte datum</w:t>
          </w:r>
        </w:sdtContent>
      </w:sdt>
      <w:r w:rsidR="003F1CED">
        <w:rPr>
          <w:sz w:val="24"/>
          <w:szCs w:val="24"/>
        </w:rPr>
        <w:tab/>
      </w:r>
      <w:hyperlink r:id="rId11" w:history="1"/>
      <w:hyperlink r:id="rId12" w:history="1"/>
    </w:p>
    <w:sectPr w:rsidR="009B59DC" w:rsidSect="0001007E">
      <w:footerReference w:type="default" r:id="rId13"/>
      <w:pgSz w:w="11906" w:h="16838"/>
      <w:pgMar w:top="993" w:right="1274" w:bottom="1418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161A92" w14:textId="77777777" w:rsidR="00846AD4" w:rsidRDefault="00846AD4" w:rsidP="0001007E">
      <w:pPr>
        <w:spacing w:after="0" w:line="240" w:lineRule="auto"/>
      </w:pPr>
      <w:r>
        <w:separator/>
      </w:r>
    </w:p>
  </w:endnote>
  <w:endnote w:type="continuationSeparator" w:id="0">
    <w:p w14:paraId="712D804A" w14:textId="77777777" w:rsidR="00846AD4" w:rsidRDefault="00846AD4" w:rsidP="000100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5CCE2F" w14:textId="77777777" w:rsidR="008551E3" w:rsidRPr="009B59DC" w:rsidRDefault="008551E3" w:rsidP="0001007E">
    <w:pPr>
      <w:tabs>
        <w:tab w:val="right" w:pos="9214"/>
      </w:tabs>
      <w:spacing w:after="0"/>
      <w:jc w:val="both"/>
      <w:rPr>
        <w:i/>
        <w:sz w:val="24"/>
        <w:szCs w:val="24"/>
      </w:rPr>
    </w:pPr>
    <w:r w:rsidRPr="009B59DC">
      <w:rPr>
        <w:i/>
        <w:sz w:val="24"/>
        <w:szCs w:val="24"/>
      </w:rPr>
      <w:t>Na stomatologické úkony, (včetně dentální hygieny) lze poskytnout příspěvek ve výši 1 500,- Kč za kalendářní rok dle Zásad hospodaření OO čl. 11, odst. 11.1.</w:t>
    </w:r>
  </w:p>
  <w:p w14:paraId="325EEC5E" w14:textId="77777777" w:rsidR="008551E3" w:rsidRDefault="008551E3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3782A6" w14:textId="77777777" w:rsidR="00846AD4" w:rsidRDefault="00846AD4" w:rsidP="0001007E">
      <w:pPr>
        <w:spacing w:after="0" w:line="240" w:lineRule="auto"/>
      </w:pPr>
      <w:r>
        <w:separator/>
      </w:r>
    </w:p>
  </w:footnote>
  <w:footnote w:type="continuationSeparator" w:id="0">
    <w:p w14:paraId="79685E56" w14:textId="77777777" w:rsidR="00846AD4" w:rsidRDefault="00846AD4" w:rsidP="000100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attachedTemplate r:id="rId1"/>
  <w:documentProtection w:edit="forms" w:enforcement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AD4"/>
    <w:rsid w:val="0001007E"/>
    <w:rsid w:val="000423BA"/>
    <w:rsid w:val="0005102F"/>
    <w:rsid w:val="000B385C"/>
    <w:rsid w:val="000C0EC1"/>
    <w:rsid w:val="00151908"/>
    <w:rsid w:val="0019587C"/>
    <w:rsid w:val="001D6BB1"/>
    <w:rsid w:val="001F2A4C"/>
    <w:rsid w:val="00202341"/>
    <w:rsid w:val="002122EF"/>
    <w:rsid w:val="002249A0"/>
    <w:rsid w:val="0029627A"/>
    <w:rsid w:val="003001B5"/>
    <w:rsid w:val="00326DB2"/>
    <w:rsid w:val="00352BBE"/>
    <w:rsid w:val="00366861"/>
    <w:rsid w:val="003B1EB3"/>
    <w:rsid w:val="003B46F7"/>
    <w:rsid w:val="003C7045"/>
    <w:rsid w:val="003C7911"/>
    <w:rsid w:val="003F1CED"/>
    <w:rsid w:val="00441141"/>
    <w:rsid w:val="004C2003"/>
    <w:rsid w:val="004C577B"/>
    <w:rsid w:val="004C5FA5"/>
    <w:rsid w:val="004D01C8"/>
    <w:rsid w:val="004D0B42"/>
    <w:rsid w:val="005221EB"/>
    <w:rsid w:val="00597CE0"/>
    <w:rsid w:val="005B25FC"/>
    <w:rsid w:val="005B5544"/>
    <w:rsid w:val="005F690F"/>
    <w:rsid w:val="00641880"/>
    <w:rsid w:val="0064661D"/>
    <w:rsid w:val="00670D10"/>
    <w:rsid w:val="00682050"/>
    <w:rsid w:val="006C5A63"/>
    <w:rsid w:val="006D318B"/>
    <w:rsid w:val="006F5CB8"/>
    <w:rsid w:val="007017EE"/>
    <w:rsid w:val="007461A6"/>
    <w:rsid w:val="00746D68"/>
    <w:rsid w:val="007A3C59"/>
    <w:rsid w:val="007B79D2"/>
    <w:rsid w:val="007D1889"/>
    <w:rsid w:val="00846AD4"/>
    <w:rsid w:val="008551E3"/>
    <w:rsid w:val="00867A7C"/>
    <w:rsid w:val="00876BCB"/>
    <w:rsid w:val="00894FDF"/>
    <w:rsid w:val="008B76AE"/>
    <w:rsid w:val="008C268E"/>
    <w:rsid w:val="008C3BF3"/>
    <w:rsid w:val="00921625"/>
    <w:rsid w:val="00945592"/>
    <w:rsid w:val="009B59DC"/>
    <w:rsid w:val="009C5283"/>
    <w:rsid w:val="00A40542"/>
    <w:rsid w:val="00A450D9"/>
    <w:rsid w:val="00A900EC"/>
    <w:rsid w:val="00AA5A7D"/>
    <w:rsid w:val="00AC7587"/>
    <w:rsid w:val="00AD010E"/>
    <w:rsid w:val="00AD3296"/>
    <w:rsid w:val="00B246B0"/>
    <w:rsid w:val="00B47781"/>
    <w:rsid w:val="00BC1E9C"/>
    <w:rsid w:val="00C03329"/>
    <w:rsid w:val="00C25128"/>
    <w:rsid w:val="00C31C52"/>
    <w:rsid w:val="00C3615C"/>
    <w:rsid w:val="00C64045"/>
    <w:rsid w:val="00C75BD4"/>
    <w:rsid w:val="00C76855"/>
    <w:rsid w:val="00CB3A88"/>
    <w:rsid w:val="00D0157E"/>
    <w:rsid w:val="00D036FD"/>
    <w:rsid w:val="00D3329A"/>
    <w:rsid w:val="00D777BE"/>
    <w:rsid w:val="00E54509"/>
    <w:rsid w:val="00E8650F"/>
    <w:rsid w:val="00EE436E"/>
    <w:rsid w:val="00F16F7B"/>
    <w:rsid w:val="00FB6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C5D38"/>
  <w15:chartTrackingRefBased/>
  <w15:docId w15:val="{EC05E8B4-7DF3-432A-B4D8-BC0AE185F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F2A4C"/>
    <w:rPr>
      <w:color w:val="808080"/>
    </w:rPr>
  </w:style>
  <w:style w:type="paragraph" w:customStyle="1" w:styleId="Default">
    <w:name w:val="Default"/>
    <w:rsid w:val="003B46F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Mkatabulky">
    <w:name w:val="Table Grid"/>
    <w:basedOn w:val="Normlntabulka"/>
    <w:uiPriority w:val="39"/>
    <w:rsid w:val="002122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0100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1007E"/>
  </w:style>
  <w:style w:type="paragraph" w:styleId="Zpat">
    <w:name w:val="footer"/>
    <w:basedOn w:val="Normln"/>
    <w:link w:val="ZpatChar"/>
    <w:uiPriority w:val="99"/>
    <w:unhideWhenUsed/>
    <w:rsid w:val="000100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100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mailto:havlicek.martin.pcr@seznam.cz?subject=&#381;&#225;dost%20-%20Stomatologie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van.isa@pcr.cz?subject=zadost-stomatologie" TargetMode="External"/><Relationship Id="rId5" Type="http://schemas.openxmlformats.org/officeDocument/2006/relationships/settings" Target="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_ZOOSSOO_\__OSSOO_OdBory_\_Formulare_Tiskopisy_Letaky_\_FORMULARE_\zadost_podpora_ZO_zjednodusen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567D7AF421C4FC0925BB161615CCA8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F64982A-1767-4485-AA97-220A36EBD11B}"/>
      </w:docPartPr>
      <w:docPartBody>
        <w:p w:rsidR="004C1CD8" w:rsidRDefault="004C1CD8">
          <w:pPr>
            <w:pStyle w:val="B567D7AF421C4FC0925BB161615CCA8F"/>
          </w:pPr>
          <w:r w:rsidRPr="004C577B">
            <w:rPr>
              <w:rStyle w:val="Zstupntext"/>
              <w:color w:val="BFBFBF" w:themeColor="background1" w:themeShade="BF"/>
            </w:rPr>
            <w:t>… zde zadejte Vaše příjmení</w:t>
          </w:r>
        </w:p>
      </w:docPartBody>
    </w:docPart>
    <w:docPart>
      <w:docPartPr>
        <w:name w:val="7A31BE18752142659D5F484DA10042D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B16D0B0-8D54-410F-A7EE-F11B62F4F0C2}"/>
      </w:docPartPr>
      <w:docPartBody>
        <w:p w:rsidR="004C1CD8" w:rsidRDefault="004C1CD8">
          <w:pPr>
            <w:pStyle w:val="7A31BE18752142659D5F484DA10042DB"/>
          </w:pPr>
          <w:r>
            <w:rPr>
              <w:rStyle w:val="Zstupntext"/>
              <w:color w:val="BFBFBF" w:themeColor="background1" w:themeShade="BF"/>
            </w:rPr>
            <w:t>… V</w:t>
          </w:r>
          <w:r w:rsidRPr="004C577B">
            <w:rPr>
              <w:rStyle w:val="Zstupntext"/>
              <w:color w:val="BFBFBF" w:themeColor="background1" w:themeShade="BF"/>
            </w:rPr>
            <w:t>aše jméno</w:t>
          </w:r>
        </w:p>
      </w:docPartBody>
    </w:docPart>
    <w:docPart>
      <w:docPartPr>
        <w:name w:val="0D1B82B7BB5C4983B7698E2BD5DCCFB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5B9E1BE-0CEB-41DD-9AD9-2B3EA33E8947}"/>
      </w:docPartPr>
      <w:docPartBody>
        <w:p w:rsidR="004C1CD8" w:rsidRDefault="004C1CD8">
          <w:pPr>
            <w:pStyle w:val="0D1B82B7BB5C4983B7698E2BD5DCCFBE"/>
          </w:pPr>
          <w:r w:rsidRPr="004C577B">
            <w:rPr>
              <w:rStyle w:val="Zstupntext"/>
              <w:color w:val="BFBFBF" w:themeColor="background1" w:themeShade="BF"/>
            </w:rPr>
            <w:t>zde zadejte rodné číslo / koncovku RČ</w:t>
          </w:r>
        </w:p>
      </w:docPartBody>
    </w:docPart>
    <w:docPart>
      <w:docPartPr>
        <w:name w:val="37637D2C2A784C25B1C470274836141E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D980448A-5FEF-481E-B438-153FD1D28377}"/>
      </w:docPartPr>
      <w:docPartBody>
        <w:p w:rsidR="004C1CD8" w:rsidRDefault="004C1CD8">
          <w:pPr>
            <w:pStyle w:val="37637D2C2A784C25B1C470274836141E"/>
          </w:pPr>
          <w:r w:rsidRPr="004C577B">
            <w:rPr>
              <w:rStyle w:val="Zstupntext"/>
              <w:color w:val="BFBFBF" w:themeColor="background1" w:themeShade="BF"/>
            </w:rPr>
            <w:t>… zde trvalé bydliště … ulici, číslo orientační / číslo popisné</w:t>
          </w:r>
        </w:p>
      </w:docPartBody>
    </w:docPart>
    <w:docPart>
      <w:docPartPr>
        <w:name w:val="B0F1A33515A74BFA8F894C173B8DFA7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153E20F-76B9-4B9B-A22B-D8244BD7BDFA}"/>
      </w:docPartPr>
      <w:docPartBody>
        <w:p w:rsidR="004C1CD8" w:rsidRDefault="004C1CD8">
          <w:pPr>
            <w:pStyle w:val="B0F1A33515A74BFA8F894C173B8DFA71"/>
          </w:pPr>
          <w:r w:rsidRPr="004C577B">
            <w:rPr>
              <w:rStyle w:val="Zstupntext"/>
              <w:color w:val="BFBFBF" w:themeColor="background1" w:themeShade="BF"/>
            </w:rPr>
            <w:t xml:space="preserve">… město </w:t>
          </w:r>
          <w:r>
            <w:rPr>
              <w:rStyle w:val="Zstupntext"/>
              <w:color w:val="BFBFBF" w:themeColor="background1" w:themeShade="BF"/>
            </w:rPr>
            <w:t xml:space="preserve">nebo obec </w:t>
          </w:r>
          <w:r w:rsidRPr="004C577B">
            <w:rPr>
              <w:rStyle w:val="Zstupntext"/>
              <w:color w:val="BFBFBF" w:themeColor="background1" w:themeShade="BF"/>
            </w:rPr>
            <w:t>a PSČ</w:t>
          </w:r>
        </w:p>
      </w:docPartBody>
    </w:docPart>
    <w:docPart>
      <w:docPartPr>
        <w:name w:val="527C450DB385436F95855175ADF683E7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409FE2F-A048-4C77-8D2E-38A1ED7144F1}"/>
      </w:docPartPr>
      <w:docPartBody>
        <w:p w:rsidR="004C1CD8" w:rsidRDefault="004C1CD8">
          <w:pPr>
            <w:pStyle w:val="527C450DB385436F95855175ADF683E7"/>
          </w:pPr>
          <w:r w:rsidRPr="004C577B">
            <w:rPr>
              <w:rStyle w:val="Zstupntext"/>
              <w:color w:val="BFBFBF" w:themeColor="background1" w:themeShade="BF"/>
            </w:rPr>
            <w:t xml:space="preserve">Vaše aktuální </w:t>
          </w:r>
          <w:r>
            <w:rPr>
              <w:rStyle w:val="Zstupntext"/>
              <w:color w:val="BFBFBF" w:themeColor="background1" w:themeShade="BF"/>
            </w:rPr>
            <w:t>mobilní</w:t>
          </w:r>
          <w:r w:rsidRPr="004C577B">
            <w:rPr>
              <w:rStyle w:val="Zstupntext"/>
              <w:color w:val="BFBFBF" w:themeColor="background1" w:themeShade="BF"/>
            </w:rPr>
            <w:t xml:space="preserve"> číslo</w:t>
          </w:r>
        </w:p>
      </w:docPartBody>
    </w:docPart>
    <w:docPart>
      <w:docPartPr>
        <w:name w:val="B951D0DC33264CE6973C3CD6EB594634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1E40AFD2-92A3-478D-8A66-17ADF3C799C4}"/>
      </w:docPartPr>
      <w:docPartBody>
        <w:p w:rsidR="004C1CD8" w:rsidRDefault="004C1CD8">
          <w:pPr>
            <w:pStyle w:val="B951D0DC33264CE6973C3CD6EB594634"/>
          </w:pPr>
          <w:r w:rsidRPr="004C577B">
            <w:rPr>
              <w:rStyle w:val="Zstupntext"/>
              <w:color w:val="BFBFBF" w:themeColor="background1" w:themeShade="BF"/>
            </w:rPr>
            <w:t>pevná linka</w:t>
          </w:r>
          <w:r>
            <w:rPr>
              <w:rStyle w:val="Zstupntext"/>
              <w:color w:val="BFBFBF" w:themeColor="background1" w:themeShade="BF"/>
            </w:rPr>
            <w:t xml:space="preserve"> do zaměstnání</w:t>
          </w:r>
        </w:p>
      </w:docPartBody>
    </w:docPart>
    <w:docPart>
      <w:docPartPr>
        <w:name w:val="21DBDE4C59484D6A87E23322D5D8B84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2007FCB-4922-4C51-B359-4692F6FF6143}"/>
      </w:docPartPr>
      <w:docPartBody>
        <w:p w:rsidR="004C1CD8" w:rsidRDefault="004C1CD8">
          <w:pPr>
            <w:pStyle w:val="21DBDE4C59484D6A87E23322D5D8B84F"/>
          </w:pPr>
          <w:r w:rsidRPr="003C7911">
            <w:rPr>
              <w:rStyle w:val="Zstupntext"/>
              <w:color w:val="D9D9D9" w:themeColor="background1" w:themeShade="D9"/>
            </w:rPr>
            <w:t>číslo Vašeho účtu v bance</w:t>
          </w:r>
        </w:p>
      </w:docPartBody>
    </w:docPart>
    <w:docPart>
      <w:docPartPr>
        <w:name w:val="50A95AC6A6D74A148E4E4A0DD0ECD7D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F042E4D-BDE4-4588-BEBE-CA16597DD4CA}"/>
      </w:docPartPr>
      <w:docPartBody>
        <w:p w:rsidR="004C1CD8" w:rsidRDefault="004C1CD8">
          <w:pPr>
            <w:pStyle w:val="50A95AC6A6D74A148E4E4A0DD0ECD7DA"/>
          </w:pPr>
          <w:r w:rsidRPr="003C7911">
            <w:rPr>
              <w:rStyle w:val="Zstupntext"/>
              <w:color w:val="D9D9D9" w:themeColor="background1" w:themeShade="D9"/>
            </w:rPr>
            <w:t xml:space="preserve">Kód </w:t>
          </w:r>
          <w:r w:rsidRPr="003C7911">
            <w:rPr>
              <w:rStyle w:val="Zstupntext"/>
              <w:color w:val="D9D9D9" w:themeColor="background1" w:themeShade="D9"/>
            </w:rPr>
            <w:t>Vaší banky</w:t>
          </w:r>
        </w:p>
      </w:docPartBody>
    </w:docPart>
    <w:docPart>
      <w:docPartPr>
        <w:name w:val="B812B285D9D3497A95021EC5E8AA5C1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5362127A-CD7D-456F-9D1D-2E7D610A74DF}"/>
      </w:docPartPr>
      <w:docPartBody>
        <w:p w:rsidR="004C1CD8" w:rsidRDefault="004C1CD8">
          <w:pPr>
            <w:pStyle w:val="B812B285D9D3497A95021EC5E8AA5C19"/>
          </w:pPr>
          <w:r w:rsidRPr="003C7911">
            <w:rPr>
              <w:rStyle w:val="Zstupntext"/>
              <w:color w:val="D9D9D9" w:themeColor="background1" w:themeShade="D9"/>
            </w:rPr>
            <w:t>Váš specifický symbol</w:t>
          </w:r>
        </w:p>
      </w:docPartBody>
    </w:docPart>
    <w:docPart>
      <w:docPartPr>
        <w:name w:val="6FEF8EF6C5524FC9884C7BBEA59142EB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5BA15D5-7D9E-4F39-94B7-83EA99F5351B}"/>
      </w:docPartPr>
      <w:docPartBody>
        <w:p w:rsidR="004C1CD8" w:rsidRDefault="004C1CD8">
          <w:pPr>
            <w:pStyle w:val="6FEF8EF6C5524FC9884C7BBEA59142EB"/>
          </w:pPr>
          <w:r w:rsidRPr="00B246B0">
            <w:rPr>
              <w:rStyle w:val="Zstupntext"/>
              <w:color w:val="BFBFBF" w:themeColor="background1" w:themeShade="BF"/>
            </w:rPr>
            <w:t>vyberte datum</w:t>
          </w:r>
        </w:p>
      </w:docPartBody>
    </w:docPart>
    <w:docPart>
      <w:docPartPr>
        <w:name w:val="F65F1C2802424DDEBE80F9663E71F48F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FA2155AE-BEFC-4EB9-BFBB-788843A19985}"/>
      </w:docPartPr>
      <w:docPartBody>
        <w:p w:rsidR="004C1CD8" w:rsidRDefault="004C1CD8">
          <w:pPr>
            <w:pStyle w:val="F65F1C2802424DDEBE80F9663E71F48F"/>
          </w:pPr>
          <w:r w:rsidRPr="00B246B0">
            <w:rPr>
              <w:rStyle w:val="Zstupntext"/>
              <w:color w:val="BFBFBF" w:themeColor="background1" w:themeShade="BF"/>
            </w:rPr>
            <w:t>vyberte datum</w:t>
          </w:r>
        </w:p>
      </w:docPartBody>
    </w:docPart>
    <w:docPart>
      <w:docPartPr>
        <w:name w:val="30C445D0A6F64BEEAF156740A6DF01C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A077193-F925-449B-9F9E-38A00F72B77B}"/>
      </w:docPartPr>
      <w:docPartBody>
        <w:p w:rsidR="004C1CD8" w:rsidRDefault="004C1CD8">
          <w:pPr>
            <w:pStyle w:val="30C445D0A6F64BEEAF156740A6DF01C8"/>
          </w:pPr>
          <w:r w:rsidRPr="003001B5">
            <w:rPr>
              <w:rStyle w:val="Zstupntext"/>
              <w:color w:val="BFBFBF" w:themeColor="background1" w:themeShade="BF"/>
            </w:rPr>
            <w:t>zde zadejte místo</w:t>
          </w:r>
        </w:p>
      </w:docPartBody>
    </w:docPart>
    <w:docPart>
      <w:docPartPr>
        <w:name w:val="B30AF1B818144029B85F0CE9A58B54B5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7F5D29D7-5AF7-4D96-BF3A-77B8E8DF7C68}"/>
      </w:docPartPr>
      <w:docPartBody>
        <w:p w:rsidR="004C1CD8" w:rsidRDefault="004C1CD8">
          <w:pPr>
            <w:pStyle w:val="B30AF1B818144029B85F0CE9A58B54B5"/>
          </w:pPr>
          <w:r w:rsidRPr="000C0EC1">
            <w:rPr>
              <w:rStyle w:val="Zstupntext"/>
              <w:color w:val="BFBFBF" w:themeColor="background1" w:themeShade="BF"/>
            </w:rPr>
            <w:t>vyberte datum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CD8"/>
    <w:rsid w:val="00441141"/>
    <w:rsid w:val="004C1C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cs-CZ" w:eastAsia="cs-CZ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Pr>
      <w:color w:val="808080"/>
    </w:rPr>
  </w:style>
  <w:style w:type="paragraph" w:customStyle="1" w:styleId="B567D7AF421C4FC0925BB161615CCA8F">
    <w:name w:val="B567D7AF421C4FC0925BB161615CCA8F"/>
  </w:style>
  <w:style w:type="paragraph" w:customStyle="1" w:styleId="7A31BE18752142659D5F484DA10042DB">
    <w:name w:val="7A31BE18752142659D5F484DA10042DB"/>
  </w:style>
  <w:style w:type="paragraph" w:customStyle="1" w:styleId="0D1B82B7BB5C4983B7698E2BD5DCCFBE">
    <w:name w:val="0D1B82B7BB5C4983B7698E2BD5DCCFBE"/>
  </w:style>
  <w:style w:type="paragraph" w:customStyle="1" w:styleId="37637D2C2A784C25B1C470274836141E">
    <w:name w:val="37637D2C2A784C25B1C470274836141E"/>
  </w:style>
  <w:style w:type="paragraph" w:customStyle="1" w:styleId="B0F1A33515A74BFA8F894C173B8DFA71">
    <w:name w:val="B0F1A33515A74BFA8F894C173B8DFA71"/>
  </w:style>
  <w:style w:type="paragraph" w:customStyle="1" w:styleId="527C450DB385436F95855175ADF683E7">
    <w:name w:val="527C450DB385436F95855175ADF683E7"/>
  </w:style>
  <w:style w:type="paragraph" w:customStyle="1" w:styleId="B951D0DC33264CE6973C3CD6EB594634">
    <w:name w:val="B951D0DC33264CE6973C3CD6EB594634"/>
  </w:style>
  <w:style w:type="paragraph" w:customStyle="1" w:styleId="21DBDE4C59484D6A87E23322D5D8B84F">
    <w:name w:val="21DBDE4C59484D6A87E23322D5D8B84F"/>
  </w:style>
  <w:style w:type="paragraph" w:customStyle="1" w:styleId="50A95AC6A6D74A148E4E4A0DD0ECD7DA">
    <w:name w:val="50A95AC6A6D74A148E4E4A0DD0ECD7DA"/>
  </w:style>
  <w:style w:type="paragraph" w:customStyle="1" w:styleId="B812B285D9D3497A95021EC5E8AA5C19">
    <w:name w:val="B812B285D9D3497A95021EC5E8AA5C19"/>
  </w:style>
  <w:style w:type="paragraph" w:customStyle="1" w:styleId="6FEF8EF6C5524FC9884C7BBEA59142EB">
    <w:name w:val="6FEF8EF6C5524FC9884C7BBEA59142EB"/>
  </w:style>
  <w:style w:type="paragraph" w:customStyle="1" w:styleId="F65F1C2802424DDEBE80F9663E71F48F">
    <w:name w:val="F65F1C2802424DDEBE80F9663E71F48F"/>
  </w:style>
  <w:style w:type="paragraph" w:customStyle="1" w:styleId="30C445D0A6F64BEEAF156740A6DF01C8">
    <w:name w:val="30C445D0A6F64BEEAF156740A6DF01C8"/>
  </w:style>
  <w:style w:type="paragraph" w:customStyle="1" w:styleId="B30AF1B818144029B85F0CE9A58B54B5">
    <w:name w:val="B30AF1B818144029B85F0CE9A58B54B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9076B3F930F3548B318039BB1348429" ma:contentTypeVersion="0" ma:contentTypeDescription="Vytvoří nový dokument" ma:contentTypeScope="" ma:versionID="0f75fc276192bb6899cb0144ba65085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221bd7e6d1dd7e3d4c4df9ed590a580e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256DC6A-26E5-44CC-BF68-C2A19A63B5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D8336AD-6053-4CE2-B4A7-57FD0DB9E1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0C517D7-7771-4D78-A8C1-31609FA98C1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zadost_podpora_ZO_zjednodusena.dotx</Template>
  <TotalTime>71</TotalTime>
  <Pages>1</Pages>
  <Words>187</Words>
  <Characters>1104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Policie ČR</Company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Navi 64</dc:creator>
  <cp:keywords/>
  <dc:description/>
  <cp:lastModifiedBy>Navi 64</cp:lastModifiedBy>
  <cp:revision>1</cp:revision>
  <dcterms:created xsi:type="dcterms:W3CDTF">2025-05-19T09:11:00Z</dcterms:created>
  <dcterms:modified xsi:type="dcterms:W3CDTF">2025-05-19T10:22:00Z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0x01010049076B3F930F3548B318039BB1348429</vt:lpwstr>
  </property>
</Properties>
</file>