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35D81" w14:textId="77777777" w:rsidR="003B46F7" w:rsidRPr="003B46F7" w:rsidRDefault="007D1889" w:rsidP="003B46F7">
      <w:pPr>
        <w:pStyle w:val="Default"/>
      </w:pPr>
      <w:r w:rsidRPr="00C3615C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 wp14:anchorId="0BC51D78" wp14:editId="240847E2">
            <wp:simplePos x="0" y="0"/>
            <wp:positionH relativeFrom="margin">
              <wp:posOffset>4046748</wp:posOffset>
            </wp:positionH>
            <wp:positionV relativeFrom="paragraph">
              <wp:posOffset>-41680</wp:posOffset>
            </wp:positionV>
            <wp:extent cx="1899365" cy="1120224"/>
            <wp:effectExtent l="0" t="0" r="571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681" cy="1131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46F7" w:rsidRPr="003B46F7">
        <w:t xml:space="preserve"> </w:t>
      </w:r>
    </w:p>
    <w:tbl>
      <w:tblPr>
        <w:tblpPr w:leftFromText="141" w:rightFromText="141" w:vertAnchor="text" w:tblpY="1"/>
        <w:tblOverlap w:val="never"/>
        <w:tblW w:w="672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729"/>
      </w:tblGrid>
      <w:tr w:rsidR="003B46F7" w:rsidRPr="003B46F7" w14:paraId="6627ADAD" w14:textId="77777777" w:rsidTr="00300DA8">
        <w:trPr>
          <w:trHeight w:val="113"/>
        </w:trPr>
        <w:tc>
          <w:tcPr>
            <w:tcW w:w="6729" w:type="dxa"/>
          </w:tcPr>
          <w:p w14:paraId="56A72AF4" w14:textId="2648A932" w:rsidR="003B46F7" w:rsidRPr="007D1889" w:rsidRDefault="003B46F7" w:rsidP="002D05EC">
            <w:pPr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Arial" w:hAnsi="Arial" w:cs="Arial"/>
                <w:color w:val="000000"/>
                <w:sz w:val="30"/>
                <w:szCs w:val="30"/>
              </w:rPr>
            </w:pPr>
            <w:r w:rsidRPr="007D1889">
              <w:rPr>
                <w:rFonts w:ascii="Arial" w:hAnsi="Arial" w:cs="Arial"/>
                <w:b/>
                <w:bCs/>
                <w:color w:val="000000"/>
                <w:sz w:val="30"/>
                <w:szCs w:val="30"/>
              </w:rPr>
              <w:t>ŽÁDOST O NÁROKOVOU PODPORU Z PODPŮRNÉHO</w:t>
            </w:r>
            <w:r w:rsidR="007D1889" w:rsidRPr="007D1889">
              <w:rPr>
                <w:rFonts w:ascii="Arial" w:hAnsi="Arial" w:cs="Arial"/>
                <w:b/>
                <w:bCs/>
                <w:color w:val="000000"/>
                <w:sz w:val="30"/>
                <w:szCs w:val="30"/>
              </w:rPr>
              <w:t xml:space="preserve"> A SOCIÁLNÍHO FONDU </w:t>
            </w:r>
            <w:r w:rsidR="002D05EC">
              <w:rPr>
                <w:rFonts w:ascii="Arial" w:hAnsi="Arial" w:cs="Arial"/>
                <w:b/>
                <w:bCs/>
                <w:color w:val="000000"/>
                <w:sz w:val="30"/>
                <w:szCs w:val="30"/>
              </w:rPr>
              <w:t>ZÁKLADNÍ ORGANIZACE</w:t>
            </w:r>
          </w:p>
        </w:tc>
      </w:tr>
      <w:tr w:rsidR="003B46F7" w:rsidRPr="003B46F7" w14:paraId="507D66B3" w14:textId="77777777" w:rsidTr="00300DA8">
        <w:trPr>
          <w:trHeight w:val="113"/>
        </w:trPr>
        <w:tc>
          <w:tcPr>
            <w:tcW w:w="6729" w:type="dxa"/>
          </w:tcPr>
          <w:p w14:paraId="1B3EBA4A" w14:textId="77777777" w:rsidR="003B46F7" w:rsidRPr="003B46F7" w:rsidRDefault="003B46F7" w:rsidP="00300D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14:paraId="75D9B53E" w14:textId="77777777" w:rsidR="000423BA" w:rsidRPr="00B47781" w:rsidRDefault="00300DA8" w:rsidP="003B46F7">
      <w:pPr>
        <w:pBdr>
          <w:bottom w:val="single" w:sz="12" w:space="1" w:color="auto"/>
        </w:pBdr>
        <w:rPr>
          <w:b/>
          <w:sz w:val="16"/>
          <w:szCs w:val="16"/>
        </w:rPr>
      </w:pPr>
      <w:r>
        <w:rPr>
          <w:b/>
          <w:sz w:val="32"/>
          <w:szCs w:val="32"/>
        </w:rPr>
        <w:br w:type="textWrapping" w:clear="all"/>
      </w:r>
      <w:r w:rsidR="00C3615C" w:rsidRPr="00C3615C">
        <w:rPr>
          <w:b/>
          <w:sz w:val="32"/>
          <w:szCs w:val="32"/>
        </w:rPr>
        <w:t xml:space="preserve"> </w:t>
      </w:r>
    </w:p>
    <w:p w14:paraId="3C0B1205" w14:textId="77777777" w:rsidR="001F2A4C" w:rsidRDefault="000423BA" w:rsidP="004C577B">
      <w:pPr>
        <w:tabs>
          <w:tab w:val="left" w:pos="993"/>
          <w:tab w:val="left" w:pos="4678"/>
        </w:tabs>
        <w:rPr>
          <w:sz w:val="24"/>
          <w:szCs w:val="24"/>
        </w:rPr>
      </w:pPr>
      <w:r>
        <w:rPr>
          <w:sz w:val="24"/>
          <w:szCs w:val="24"/>
        </w:rPr>
        <w:t>P</w:t>
      </w:r>
      <w:r w:rsidR="00945592">
        <w:rPr>
          <w:sz w:val="24"/>
          <w:szCs w:val="24"/>
        </w:rPr>
        <w:t>říjmení</w:t>
      </w:r>
      <w:r w:rsidR="004C577B">
        <w:rPr>
          <w:sz w:val="24"/>
          <w:szCs w:val="24"/>
        </w:rPr>
        <w:t>:</w:t>
      </w:r>
      <w:r w:rsidR="00945592"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jméno"/>
          <w:tag w:val="jméno"/>
          <w:id w:val="-1921090613"/>
          <w:placeholder>
            <w:docPart w:val="5210BE8415B845299E999D1A88EE3D92"/>
          </w:placeholder>
          <w:showingPlcHdr/>
          <w:text/>
        </w:sdtPr>
        <w:sdtEndPr/>
        <w:sdtContent>
          <w:r w:rsidR="005F690F" w:rsidRPr="004C577B">
            <w:rPr>
              <w:rStyle w:val="Zstupntext"/>
              <w:color w:val="BFBFBF" w:themeColor="background1" w:themeShade="BF"/>
            </w:rPr>
            <w:t>… zde</w:t>
          </w:r>
          <w:r w:rsidR="00670D10" w:rsidRPr="004C577B">
            <w:rPr>
              <w:rStyle w:val="Zstupntext"/>
              <w:color w:val="BFBFBF" w:themeColor="background1" w:themeShade="BF"/>
            </w:rPr>
            <w:t xml:space="preserve"> zadejte </w:t>
          </w:r>
          <w:r w:rsidR="00AA5A7D" w:rsidRPr="004C577B">
            <w:rPr>
              <w:rStyle w:val="Zstupntext"/>
              <w:color w:val="BFBFBF" w:themeColor="background1" w:themeShade="BF"/>
            </w:rPr>
            <w:t xml:space="preserve">Vaše </w:t>
          </w:r>
          <w:r w:rsidRPr="004C577B">
            <w:rPr>
              <w:rStyle w:val="Zstupntext"/>
              <w:color w:val="BFBFBF" w:themeColor="background1" w:themeShade="BF"/>
            </w:rPr>
            <w:t>příjmení</w:t>
          </w:r>
        </w:sdtContent>
      </w:sdt>
      <w:r w:rsidR="004C577B">
        <w:rPr>
          <w:sz w:val="24"/>
          <w:szCs w:val="24"/>
        </w:rPr>
        <w:tab/>
      </w:r>
      <w:r>
        <w:rPr>
          <w:sz w:val="24"/>
          <w:szCs w:val="24"/>
        </w:rPr>
        <w:t>jméno</w:t>
      </w:r>
      <w:r w:rsidR="004C577B">
        <w:rPr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-1764297051"/>
          <w:placeholder>
            <w:docPart w:val="A2E26AE84C1A4BCE8EB405711BAA21E3"/>
          </w:placeholder>
          <w:showingPlcHdr/>
          <w:text/>
        </w:sdtPr>
        <w:sdtEndPr/>
        <w:sdtContent>
          <w:r w:rsidRPr="004C577B">
            <w:rPr>
              <w:rStyle w:val="Zstupntext"/>
              <w:color w:val="BFBFBF" w:themeColor="background1" w:themeShade="BF"/>
            </w:rPr>
            <w:t>Vaše jméno</w:t>
          </w:r>
        </w:sdtContent>
      </w:sdt>
    </w:p>
    <w:p w14:paraId="0FBF2575" w14:textId="77777777" w:rsidR="00945592" w:rsidRDefault="00945592" w:rsidP="00945592">
      <w:pPr>
        <w:tabs>
          <w:tab w:val="left" w:pos="1276"/>
        </w:tabs>
        <w:rPr>
          <w:sz w:val="24"/>
          <w:szCs w:val="24"/>
        </w:rPr>
      </w:pPr>
      <w:r>
        <w:rPr>
          <w:sz w:val="24"/>
          <w:szCs w:val="24"/>
        </w:rPr>
        <w:t>Rodné číslo</w:t>
      </w:r>
      <w:r w:rsidR="004C577B">
        <w:rPr>
          <w:sz w:val="24"/>
          <w:szCs w:val="24"/>
        </w:rPr>
        <w:t>:</w:t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RČ"/>
          <w:tag w:val="RČ"/>
          <w:id w:val="1730336555"/>
          <w:placeholder>
            <w:docPart w:val="1CE9BFBD103443D1999BF905ED0B8124"/>
          </w:placeholder>
          <w:showingPlcHdr/>
          <w:text/>
        </w:sdtPr>
        <w:sdtEndPr/>
        <w:sdtContent>
          <w:r w:rsidRPr="004C577B">
            <w:rPr>
              <w:rStyle w:val="Zstupntext"/>
              <w:color w:val="BFBFBF" w:themeColor="background1" w:themeShade="BF"/>
            </w:rPr>
            <w:t>zde zadejte rodné číslo / koncovku RČ</w:t>
          </w:r>
        </w:sdtContent>
      </w:sdt>
    </w:p>
    <w:p w14:paraId="330CB29A" w14:textId="77777777" w:rsidR="00C3615C" w:rsidRDefault="00AA5A7D" w:rsidP="00945592">
      <w:pPr>
        <w:tabs>
          <w:tab w:val="left" w:pos="1843"/>
        </w:tabs>
        <w:rPr>
          <w:sz w:val="24"/>
          <w:szCs w:val="24"/>
        </w:rPr>
      </w:pPr>
      <w:r>
        <w:rPr>
          <w:sz w:val="24"/>
          <w:szCs w:val="24"/>
        </w:rPr>
        <w:t>Adresa bydliště</w:t>
      </w:r>
      <w:r w:rsidR="004C577B">
        <w:rPr>
          <w:sz w:val="24"/>
          <w:szCs w:val="24"/>
        </w:rPr>
        <w:t>:</w:t>
      </w:r>
      <w:r>
        <w:rPr>
          <w:sz w:val="24"/>
          <w:szCs w:val="24"/>
        </w:rPr>
        <w:t xml:space="preserve">     </w:t>
      </w:r>
      <w:r w:rsidR="00366861"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ulice"/>
          <w:tag w:val="bydliště"/>
          <w:id w:val="-932124532"/>
          <w:placeholder>
            <w:docPart w:val="4675C84A61CD41DBA14B28B1A7602DF1"/>
          </w:placeholder>
          <w:showingPlcHdr/>
          <w:text/>
        </w:sdtPr>
        <w:sdtEndPr/>
        <w:sdtContent>
          <w:r w:rsidR="005F690F" w:rsidRPr="004C577B">
            <w:rPr>
              <w:rStyle w:val="Zstupntext"/>
              <w:color w:val="BFBFBF" w:themeColor="background1" w:themeShade="BF"/>
            </w:rPr>
            <w:t>… zde trvalé bydliště</w:t>
          </w:r>
          <w:r w:rsidR="00746D68" w:rsidRPr="004C577B">
            <w:rPr>
              <w:rStyle w:val="Zstupntext"/>
              <w:color w:val="BFBFBF" w:themeColor="background1" w:themeShade="BF"/>
            </w:rPr>
            <w:t xml:space="preserve"> </w:t>
          </w:r>
          <w:r w:rsidR="00945592" w:rsidRPr="004C577B">
            <w:rPr>
              <w:rStyle w:val="Zstupntext"/>
              <w:color w:val="BFBFBF" w:themeColor="background1" w:themeShade="BF"/>
            </w:rPr>
            <w:t>… ulici, číslo orientační / číslo popisné</w:t>
          </w:r>
        </w:sdtContent>
      </w:sdt>
    </w:p>
    <w:p w14:paraId="092C8129" w14:textId="77777777" w:rsidR="00366861" w:rsidRDefault="00366861" w:rsidP="00945592">
      <w:pPr>
        <w:tabs>
          <w:tab w:val="left" w:pos="1843"/>
        </w:tabs>
        <w:rPr>
          <w:sz w:val="24"/>
          <w:szCs w:val="24"/>
        </w:rPr>
      </w:pP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město"/>
          <w:id w:val="700055542"/>
          <w:placeholder>
            <w:docPart w:val="1388FEE94CD14D7CAF9A1C5A1436F4E9"/>
          </w:placeholder>
          <w:showingPlcHdr/>
          <w:text/>
        </w:sdtPr>
        <w:sdtEndPr/>
        <w:sdtContent>
          <w:r w:rsidRPr="004C577B">
            <w:rPr>
              <w:rStyle w:val="Zstupntext"/>
              <w:color w:val="BFBFBF" w:themeColor="background1" w:themeShade="BF"/>
            </w:rPr>
            <w:t xml:space="preserve">… </w:t>
          </w:r>
          <w:r w:rsidR="00945592" w:rsidRPr="004C577B">
            <w:rPr>
              <w:rStyle w:val="Zstupntext"/>
              <w:color w:val="BFBFBF" w:themeColor="background1" w:themeShade="BF"/>
            </w:rPr>
            <w:t xml:space="preserve">město </w:t>
          </w:r>
          <w:r w:rsidR="007A3C59">
            <w:rPr>
              <w:rStyle w:val="Zstupntext"/>
              <w:color w:val="BFBFBF" w:themeColor="background1" w:themeShade="BF"/>
            </w:rPr>
            <w:t xml:space="preserve">nebo obec </w:t>
          </w:r>
          <w:r w:rsidR="00945592" w:rsidRPr="004C577B">
            <w:rPr>
              <w:rStyle w:val="Zstupntext"/>
              <w:color w:val="BFBFBF" w:themeColor="background1" w:themeShade="BF"/>
            </w:rPr>
            <w:t>a PSČ</w:t>
          </w:r>
        </w:sdtContent>
      </w:sdt>
    </w:p>
    <w:p w14:paraId="0B63B2C0" w14:textId="77777777" w:rsidR="004C577B" w:rsidRDefault="004C577B" w:rsidP="004C577B">
      <w:pPr>
        <w:tabs>
          <w:tab w:val="left" w:pos="1843"/>
          <w:tab w:val="left" w:pos="4678"/>
        </w:tabs>
        <w:rPr>
          <w:sz w:val="24"/>
          <w:szCs w:val="24"/>
        </w:rPr>
      </w:pPr>
      <w:r>
        <w:rPr>
          <w:sz w:val="24"/>
          <w:szCs w:val="24"/>
        </w:rPr>
        <w:t xml:space="preserve">Telefon:  </w:t>
      </w:r>
      <w:sdt>
        <w:sdtPr>
          <w:rPr>
            <w:sz w:val="24"/>
            <w:szCs w:val="24"/>
          </w:rPr>
          <w:alias w:val="telefon"/>
          <w:tag w:val="telefon"/>
          <w:id w:val="-1521536077"/>
          <w:placeholder>
            <w:docPart w:val="2DF9D7F1F51A46B092F65ECA7E805097"/>
          </w:placeholder>
          <w:showingPlcHdr/>
          <w:text/>
        </w:sdtPr>
        <w:sdtEndPr/>
        <w:sdtContent>
          <w:r w:rsidRPr="004C577B">
            <w:rPr>
              <w:rStyle w:val="Zstupntext"/>
              <w:color w:val="BFBFBF" w:themeColor="background1" w:themeShade="BF"/>
            </w:rPr>
            <w:t xml:space="preserve">Vaše aktuální </w:t>
          </w:r>
          <w:r>
            <w:rPr>
              <w:rStyle w:val="Zstupntext"/>
              <w:color w:val="BFBFBF" w:themeColor="background1" w:themeShade="BF"/>
            </w:rPr>
            <w:t>mobilní</w:t>
          </w:r>
          <w:r w:rsidRPr="004C577B">
            <w:rPr>
              <w:rStyle w:val="Zstupntext"/>
              <w:color w:val="BFBFBF" w:themeColor="background1" w:themeShade="BF"/>
            </w:rPr>
            <w:t xml:space="preserve"> číslo</w:t>
          </w:r>
        </w:sdtContent>
      </w:sdt>
      <w:r>
        <w:rPr>
          <w:sz w:val="24"/>
          <w:szCs w:val="24"/>
        </w:rPr>
        <w:tab/>
        <w:t xml:space="preserve">do zaměstnání  </w:t>
      </w:r>
      <w:sdt>
        <w:sdtPr>
          <w:rPr>
            <w:sz w:val="24"/>
            <w:szCs w:val="24"/>
          </w:rPr>
          <w:id w:val="-584682270"/>
          <w:placeholder>
            <w:docPart w:val="B21A5BBE4BF94C3FA26B5DDAD06F9AFD"/>
          </w:placeholder>
          <w:showingPlcHdr/>
          <w:text/>
        </w:sdtPr>
        <w:sdtEndPr/>
        <w:sdtContent>
          <w:r w:rsidRPr="004C577B">
            <w:rPr>
              <w:rStyle w:val="Zstupntext"/>
              <w:color w:val="BFBFBF" w:themeColor="background1" w:themeShade="BF"/>
            </w:rPr>
            <w:t>pevná linka</w:t>
          </w:r>
          <w:r>
            <w:rPr>
              <w:rStyle w:val="Zstupntext"/>
              <w:color w:val="BFBFBF" w:themeColor="background1" w:themeShade="BF"/>
            </w:rPr>
            <w:t xml:space="preserve"> do zaměstnání</w:t>
          </w:r>
        </w:sdtContent>
      </w:sdt>
    </w:p>
    <w:p w14:paraId="7D459D49" w14:textId="77777777" w:rsidR="002122EF" w:rsidRDefault="002122EF" w:rsidP="00A900EC">
      <w:pPr>
        <w:tabs>
          <w:tab w:val="left" w:pos="3686"/>
          <w:tab w:val="left" w:pos="6379"/>
        </w:tabs>
        <w:rPr>
          <w:sz w:val="24"/>
          <w:szCs w:val="24"/>
        </w:rPr>
      </w:pPr>
      <w:r>
        <w:rPr>
          <w:sz w:val="24"/>
          <w:szCs w:val="24"/>
        </w:rPr>
        <w:t>Číslo bankovního účtu</w:t>
      </w:r>
      <w:r>
        <w:rPr>
          <w:sz w:val="24"/>
          <w:szCs w:val="24"/>
        </w:rPr>
        <w:tab/>
        <w:t>Kód banky</w:t>
      </w:r>
      <w:r>
        <w:rPr>
          <w:sz w:val="24"/>
          <w:szCs w:val="24"/>
        </w:rPr>
        <w:tab/>
        <w:t>Specifický symbol</w:t>
      </w:r>
    </w:p>
    <w:tbl>
      <w:tblPr>
        <w:tblStyle w:val="Mkatabulky"/>
        <w:tblW w:w="9348" w:type="dxa"/>
        <w:tblLook w:val="04A0" w:firstRow="1" w:lastRow="0" w:firstColumn="1" w:lastColumn="0" w:noHBand="0" w:noVBand="1"/>
      </w:tblPr>
      <w:tblGrid>
        <w:gridCol w:w="3539"/>
        <w:gridCol w:w="2693"/>
        <w:gridCol w:w="3116"/>
      </w:tblGrid>
      <w:tr w:rsidR="002122EF" w14:paraId="54BAF2E1" w14:textId="77777777" w:rsidTr="003C7911">
        <w:trPr>
          <w:trHeight w:val="567"/>
        </w:trPr>
        <w:sdt>
          <w:sdtPr>
            <w:rPr>
              <w:sz w:val="24"/>
              <w:szCs w:val="24"/>
            </w:rPr>
            <w:id w:val="1128119946"/>
            <w:placeholder>
              <w:docPart w:val="85D23197CD37422EA140194E1016E8D2"/>
            </w:placeholder>
            <w:showingPlcHdr/>
            <w:text/>
          </w:sdtPr>
          <w:sdtEndPr/>
          <w:sdtContent>
            <w:tc>
              <w:tcPr>
                <w:tcW w:w="3539" w:type="dxa"/>
                <w:vAlign w:val="center"/>
              </w:tcPr>
              <w:p w14:paraId="72B0075B" w14:textId="77777777" w:rsidR="002122EF" w:rsidRDefault="002122EF" w:rsidP="002122EF">
                <w:pPr>
                  <w:tabs>
                    <w:tab w:val="left" w:pos="3544"/>
                    <w:tab w:val="left" w:pos="6804"/>
                  </w:tabs>
                  <w:rPr>
                    <w:sz w:val="24"/>
                    <w:szCs w:val="24"/>
                  </w:rPr>
                </w:pPr>
                <w:r w:rsidRPr="003C7911">
                  <w:rPr>
                    <w:rStyle w:val="Zstupntext"/>
                    <w:color w:val="D9D9D9" w:themeColor="background1" w:themeShade="D9"/>
                  </w:rPr>
                  <w:t>číslo Vašeho účtu v bance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200902519"/>
            <w:placeholder>
              <w:docPart w:val="1DC47B2E66B14C01B929296EEB230EDD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14:paraId="6617286A" w14:textId="77777777" w:rsidR="002122EF" w:rsidRDefault="002122EF" w:rsidP="002122EF">
                <w:pPr>
                  <w:tabs>
                    <w:tab w:val="left" w:pos="3544"/>
                    <w:tab w:val="left" w:pos="6804"/>
                  </w:tabs>
                  <w:rPr>
                    <w:sz w:val="24"/>
                    <w:szCs w:val="24"/>
                  </w:rPr>
                </w:pPr>
                <w:r w:rsidRPr="003C7911">
                  <w:rPr>
                    <w:rStyle w:val="Zstupntext"/>
                    <w:color w:val="D9D9D9" w:themeColor="background1" w:themeShade="D9"/>
                  </w:rPr>
                  <w:t>Kód Vaší banky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997853930"/>
            <w:placeholder>
              <w:docPart w:val="48E348EEBFAA4437BE3D183F579C7BAF"/>
            </w:placeholder>
            <w:showingPlcHdr/>
            <w:text/>
          </w:sdtPr>
          <w:sdtEndPr/>
          <w:sdtContent>
            <w:tc>
              <w:tcPr>
                <w:tcW w:w="3116" w:type="dxa"/>
                <w:vAlign w:val="center"/>
              </w:tcPr>
              <w:p w14:paraId="21765C2D" w14:textId="77777777" w:rsidR="002122EF" w:rsidRDefault="002122EF" w:rsidP="002122EF">
                <w:pPr>
                  <w:tabs>
                    <w:tab w:val="left" w:pos="3544"/>
                    <w:tab w:val="left" w:pos="6804"/>
                  </w:tabs>
                  <w:rPr>
                    <w:sz w:val="24"/>
                    <w:szCs w:val="24"/>
                  </w:rPr>
                </w:pPr>
                <w:r w:rsidRPr="003C7911">
                  <w:rPr>
                    <w:rStyle w:val="Zstupntext"/>
                    <w:color w:val="D9D9D9" w:themeColor="background1" w:themeShade="D9"/>
                  </w:rPr>
                  <w:t>Váš specifický symbol</w:t>
                </w:r>
              </w:p>
            </w:tc>
          </w:sdtContent>
        </w:sdt>
      </w:tr>
    </w:tbl>
    <w:p w14:paraId="230474FC" w14:textId="77777777" w:rsidR="00AD010E" w:rsidRPr="009C5283" w:rsidRDefault="00AD010E" w:rsidP="00366861">
      <w:pPr>
        <w:tabs>
          <w:tab w:val="left" w:pos="1985"/>
        </w:tabs>
        <w:rPr>
          <w:sz w:val="10"/>
          <w:szCs w:val="10"/>
        </w:rPr>
      </w:pPr>
    </w:p>
    <w:p w14:paraId="7D08B9D1" w14:textId="77777777" w:rsidR="00A40542" w:rsidRPr="00F16F7B" w:rsidRDefault="00C31C52" w:rsidP="00366861">
      <w:pPr>
        <w:tabs>
          <w:tab w:val="left" w:pos="1985"/>
        </w:tabs>
        <w:rPr>
          <w:sz w:val="28"/>
          <w:szCs w:val="24"/>
          <w:u w:val="single"/>
        </w:rPr>
      </w:pPr>
      <w:r w:rsidRPr="00F16F7B">
        <w:rPr>
          <w:sz w:val="28"/>
          <w:szCs w:val="24"/>
          <w:u w:val="single"/>
        </w:rPr>
        <w:t>Druh podpory:</w:t>
      </w:r>
    </w:p>
    <w:p w14:paraId="763E3126" w14:textId="6E2C5EDC" w:rsidR="00E75908" w:rsidRDefault="00F16C13" w:rsidP="00E75908">
      <w:pPr>
        <w:tabs>
          <w:tab w:val="left" w:pos="567"/>
        </w:tabs>
        <w:rPr>
          <w:b/>
          <w:sz w:val="24"/>
          <w:szCs w:val="24"/>
        </w:rPr>
      </w:pPr>
      <w:sdt>
        <w:sdtPr>
          <w:rPr>
            <w:sz w:val="24"/>
            <w:szCs w:val="24"/>
          </w:rPr>
          <w:alias w:val="na blbost"/>
          <w:tag w:val="na blbost"/>
          <w:id w:val="1103297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E75908">
        <w:rPr>
          <w:sz w:val="24"/>
          <w:szCs w:val="24"/>
        </w:rPr>
        <w:t xml:space="preserve"> </w:t>
      </w:r>
      <w:r w:rsidR="00E75908" w:rsidRPr="00E75908">
        <w:rPr>
          <w:b/>
          <w:sz w:val="24"/>
          <w:szCs w:val="24"/>
        </w:rPr>
        <w:t>příspěvek při plnění odpovědnosti za škodu způsobenou zaměstnavateli</w:t>
      </w:r>
    </w:p>
    <w:p w14:paraId="6B6EAD8D" w14:textId="32631CDA" w:rsidR="00E75908" w:rsidRDefault="00E75908" w:rsidP="00E75908">
      <w:pPr>
        <w:tabs>
          <w:tab w:val="left" w:pos="567"/>
        </w:tabs>
        <w:rPr>
          <w:b/>
          <w:sz w:val="24"/>
          <w:szCs w:val="24"/>
        </w:rPr>
      </w:pPr>
      <w:sdt>
        <w:sdtPr>
          <w:rPr>
            <w:sz w:val="24"/>
            <w:szCs w:val="24"/>
          </w:rPr>
          <w:alias w:val="na blbost"/>
          <w:tag w:val="na blbost"/>
          <w:id w:val="21112288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6C1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75908">
        <w:rPr>
          <w:b/>
          <w:sz w:val="24"/>
          <w:szCs w:val="24"/>
        </w:rPr>
        <w:t xml:space="preserve"> příspěvek při zřízení pojištění odpovědnosti za škodu způsobenou zaměstnavateli</w:t>
      </w:r>
    </w:p>
    <w:p w14:paraId="759482EE" w14:textId="5B17A059" w:rsidR="00E75908" w:rsidRDefault="00E75908" w:rsidP="00E75908">
      <w:pPr>
        <w:tabs>
          <w:tab w:val="left" w:pos="567"/>
        </w:tabs>
        <w:rPr>
          <w:sz w:val="20"/>
          <w:szCs w:val="20"/>
        </w:rPr>
      </w:pPr>
      <w:sdt>
        <w:sdtPr>
          <w:rPr>
            <w:sz w:val="24"/>
            <w:szCs w:val="24"/>
          </w:rPr>
          <w:alias w:val="stomatologie"/>
          <w:tag w:val="stomatologie"/>
          <w:id w:val="-18182576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6C1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 w:rsidRPr="00F16F7B">
        <w:rPr>
          <w:b/>
          <w:sz w:val="24"/>
          <w:szCs w:val="24"/>
        </w:rPr>
        <w:t>tomatologické úkony</w:t>
      </w:r>
      <w:r>
        <w:rPr>
          <w:b/>
          <w:sz w:val="24"/>
          <w:szCs w:val="24"/>
        </w:rPr>
        <w:t>, pomůcky,… | d</w:t>
      </w:r>
      <w:r w:rsidRPr="00F16F7B">
        <w:rPr>
          <w:b/>
          <w:sz w:val="24"/>
          <w:szCs w:val="24"/>
        </w:rPr>
        <w:t>entální hygiena</w:t>
      </w:r>
      <w:r w:rsidRPr="00AD010E">
        <w:rPr>
          <w:sz w:val="24"/>
          <w:szCs w:val="24"/>
        </w:rPr>
        <w:t xml:space="preserve"> </w:t>
      </w:r>
      <w:r w:rsidRPr="00AD010E">
        <w:rPr>
          <w:sz w:val="20"/>
          <w:szCs w:val="20"/>
        </w:rPr>
        <w:t xml:space="preserve">(doložit účetní doklad) </w:t>
      </w:r>
    </w:p>
    <w:p w14:paraId="1F943B67" w14:textId="2D385B99" w:rsidR="002D05EC" w:rsidRDefault="002D05EC" w:rsidP="00AD010E">
      <w:pPr>
        <w:tabs>
          <w:tab w:val="left" w:pos="567"/>
        </w:tabs>
        <w:rPr>
          <w:sz w:val="20"/>
          <w:szCs w:val="20"/>
        </w:rPr>
      </w:pPr>
      <w:sdt>
        <w:sdtPr>
          <w:rPr>
            <w:sz w:val="24"/>
            <w:szCs w:val="24"/>
          </w:rPr>
          <w:alias w:val="dítě"/>
          <w:tag w:val="dítě"/>
          <w:id w:val="-7135821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6C1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2D05EC">
        <w:rPr>
          <w:b/>
          <w:sz w:val="24"/>
          <w:szCs w:val="24"/>
        </w:rPr>
        <w:t xml:space="preserve"> dítě, zdraví, kultura, sport</w:t>
      </w:r>
      <w:r w:rsidR="001564F2">
        <w:rPr>
          <w:sz w:val="20"/>
          <w:szCs w:val="20"/>
        </w:rPr>
        <w:t>,… (</w:t>
      </w:r>
      <w:r w:rsidRPr="002D05EC">
        <w:rPr>
          <w:sz w:val="20"/>
          <w:szCs w:val="20"/>
        </w:rPr>
        <w:t>doložit účetní doklad, k žádosti s položkami určenými</w:t>
      </w:r>
      <w:r w:rsidR="001564F2">
        <w:rPr>
          <w:sz w:val="20"/>
          <w:szCs w:val="20"/>
        </w:rPr>
        <w:t>)</w:t>
      </w:r>
    </w:p>
    <w:p w14:paraId="3B138704" w14:textId="45C7796B" w:rsidR="001564F2" w:rsidRDefault="001564F2" w:rsidP="00AD010E">
      <w:pPr>
        <w:tabs>
          <w:tab w:val="left" w:pos="567"/>
        </w:tabs>
        <w:rPr>
          <w:sz w:val="20"/>
          <w:szCs w:val="20"/>
        </w:rPr>
      </w:pPr>
      <w:sdt>
        <w:sdtPr>
          <w:rPr>
            <w:sz w:val="24"/>
            <w:szCs w:val="24"/>
          </w:rPr>
          <w:alias w:val="doprava"/>
          <w:tag w:val="doprava"/>
          <w:id w:val="-19087621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6C1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1564F2">
        <w:rPr>
          <w:b/>
          <w:sz w:val="24"/>
          <w:szCs w:val="24"/>
        </w:rPr>
        <w:t>příspěvek na dopravu</w:t>
      </w:r>
      <w:r>
        <w:rPr>
          <w:sz w:val="20"/>
          <w:szCs w:val="20"/>
        </w:rPr>
        <w:t xml:space="preserve"> (doložit účetní doklad)</w:t>
      </w:r>
    </w:p>
    <w:p w14:paraId="32BD90AD" w14:textId="13339225" w:rsidR="001564F2" w:rsidRDefault="001564F2" w:rsidP="00AD010E">
      <w:pPr>
        <w:tabs>
          <w:tab w:val="left" w:pos="567"/>
        </w:tabs>
        <w:rPr>
          <w:sz w:val="20"/>
          <w:szCs w:val="20"/>
        </w:rPr>
      </w:pPr>
      <w:sdt>
        <w:sdtPr>
          <w:rPr>
            <w:sz w:val="24"/>
            <w:szCs w:val="24"/>
          </w:rPr>
          <w:alias w:val="životní výročí"/>
          <w:tag w:val="životní výročí"/>
          <w:id w:val="-7447225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6C1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1564F2">
        <w:rPr>
          <w:b/>
          <w:sz w:val="24"/>
          <w:szCs w:val="24"/>
        </w:rPr>
        <w:t xml:space="preserve"> životní výročí</w:t>
      </w:r>
      <w:r>
        <w:rPr>
          <w:sz w:val="20"/>
          <w:szCs w:val="20"/>
        </w:rPr>
        <w:t xml:space="preserve"> (</w:t>
      </w:r>
      <w:r w:rsidRPr="001564F2">
        <w:rPr>
          <w:sz w:val="20"/>
          <w:szCs w:val="20"/>
        </w:rPr>
        <w:t xml:space="preserve">výročí členství </w:t>
      </w:r>
      <w:r>
        <w:rPr>
          <w:sz w:val="20"/>
          <w:szCs w:val="20"/>
        </w:rPr>
        <w:t xml:space="preserve">- </w:t>
      </w:r>
      <w:r w:rsidRPr="001564F2">
        <w:rPr>
          <w:sz w:val="20"/>
          <w:szCs w:val="20"/>
        </w:rPr>
        <w:t>žádá ÚD)</w:t>
      </w:r>
    </w:p>
    <w:p w14:paraId="2CFE0188" w14:textId="3CE4332B" w:rsidR="00E75908" w:rsidRPr="00AD010E" w:rsidRDefault="00E75908" w:rsidP="00AD010E">
      <w:pPr>
        <w:tabs>
          <w:tab w:val="left" w:pos="567"/>
        </w:tabs>
        <w:rPr>
          <w:sz w:val="20"/>
          <w:szCs w:val="20"/>
        </w:rPr>
      </w:pPr>
      <w:sdt>
        <w:sdtPr>
          <w:rPr>
            <w:sz w:val="24"/>
            <w:szCs w:val="24"/>
          </w:rPr>
          <w:alias w:val="dar PN"/>
          <w:tag w:val="dar PN"/>
          <w:id w:val="20747712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6C1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7590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E75908">
        <w:rPr>
          <w:b/>
          <w:sz w:val="24"/>
          <w:szCs w:val="24"/>
        </w:rPr>
        <w:t>dar v pracovní neschopnosti</w:t>
      </w:r>
      <w:r>
        <w:rPr>
          <w:sz w:val="20"/>
          <w:szCs w:val="20"/>
        </w:rPr>
        <w:t xml:space="preserve"> (doložit účetní doklad - </w:t>
      </w:r>
      <w:r w:rsidRPr="00E75908">
        <w:rPr>
          <w:sz w:val="20"/>
          <w:szCs w:val="20"/>
        </w:rPr>
        <w:t>žádá ÚD)</w:t>
      </w:r>
    </w:p>
    <w:p w14:paraId="30FA7725" w14:textId="77777777" w:rsidR="00AD010E" w:rsidRPr="00641880" w:rsidRDefault="00AD010E" w:rsidP="00921625">
      <w:pPr>
        <w:pBdr>
          <w:bottom w:val="single" w:sz="12" w:space="1" w:color="auto"/>
        </w:pBdr>
        <w:tabs>
          <w:tab w:val="right" w:pos="9214"/>
        </w:tabs>
        <w:spacing w:after="0"/>
        <w:rPr>
          <w:sz w:val="16"/>
          <w:szCs w:val="16"/>
          <w:u w:val="dottedHeavy"/>
        </w:rPr>
      </w:pPr>
    </w:p>
    <w:p w14:paraId="13B99C50" w14:textId="77777777" w:rsidR="00921625" w:rsidRDefault="00921625" w:rsidP="00921625">
      <w:pPr>
        <w:tabs>
          <w:tab w:val="right" w:pos="9214"/>
        </w:tabs>
        <w:spacing w:after="0"/>
        <w:rPr>
          <w:sz w:val="24"/>
          <w:szCs w:val="24"/>
        </w:rPr>
      </w:pPr>
    </w:p>
    <w:p w14:paraId="52AE62AE" w14:textId="77777777" w:rsidR="00921625" w:rsidRDefault="005B25FC" w:rsidP="00921625">
      <w:pPr>
        <w:tabs>
          <w:tab w:val="right" w:pos="9214"/>
        </w:tabs>
        <w:spacing w:after="0"/>
        <w:rPr>
          <w:sz w:val="28"/>
          <w:szCs w:val="28"/>
          <w:u w:val="single"/>
        </w:rPr>
      </w:pPr>
      <w:r w:rsidRPr="00BC1E9C">
        <w:rPr>
          <w:sz w:val="28"/>
          <w:szCs w:val="28"/>
          <w:u w:val="single"/>
        </w:rPr>
        <w:t>Odborová organizace doplní:</w:t>
      </w:r>
    </w:p>
    <w:p w14:paraId="0A910243" w14:textId="77777777" w:rsidR="005B25FC" w:rsidRDefault="00A450D9" w:rsidP="008C3BF3">
      <w:pPr>
        <w:tabs>
          <w:tab w:val="left" w:pos="5670"/>
          <w:tab w:val="right" w:pos="9214"/>
        </w:tabs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5B25FC">
        <w:rPr>
          <w:sz w:val="24"/>
          <w:szCs w:val="24"/>
        </w:rPr>
        <w:t>řijetí žadatele do odborů</w:t>
      </w:r>
      <w:r>
        <w:rPr>
          <w:sz w:val="24"/>
          <w:szCs w:val="24"/>
        </w:rPr>
        <w:t xml:space="preserve"> dne</w:t>
      </w:r>
      <w:r w:rsidR="005B25F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datum"/>
          <w:tag w:val="datum"/>
          <w:id w:val="-586310247"/>
          <w:placeholder>
            <w:docPart w:val="44A011DA28EB4A04995FD4009E3F41A2"/>
          </w:placeholder>
          <w:showingPlcHdr/>
          <w:date>
            <w:dateFormat w:val="d. MMMM yyyy"/>
            <w:lid w:val="cs-CZ"/>
            <w:storeMappedDataAs w:val="dateTime"/>
            <w:calendar w:val="gregorian"/>
          </w:date>
        </w:sdtPr>
        <w:sdtEndPr/>
        <w:sdtContent>
          <w:proofErr w:type="gramStart"/>
          <w:r w:rsidR="005B25FC" w:rsidRPr="00B246B0">
            <w:rPr>
              <w:rStyle w:val="Zstupntext"/>
              <w:color w:val="BFBFBF" w:themeColor="background1" w:themeShade="BF"/>
            </w:rPr>
            <w:t>vyberte</w:t>
          </w:r>
          <w:proofErr w:type="gramEnd"/>
          <w:r w:rsidR="005B25FC" w:rsidRPr="00B246B0">
            <w:rPr>
              <w:rStyle w:val="Zstupntext"/>
              <w:color w:val="BFBFBF" w:themeColor="background1" w:themeShade="BF"/>
            </w:rPr>
            <w:t xml:space="preserve"> datum</w:t>
          </w:r>
        </w:sdtContent>
      </w:sdt>
      <w:r w:rsidR="008C3BF3">
        <w:rPr>
          <w:sz w:val="24"/>
          <w:szCs w:val="24"/>
        </w:rPr>
        <w:tab/>
        <w:t xml:space="preserve">do ZO OS </w:t>
      </w:r>
      <w:sdt>
        <w:sdtPr>
          <w:rPr>
            <w:sz w:val="24"/>
            <w:szCs w:val="24"/>
          </w:rPr>
          <w:id w:val="281540838"/>
          <w:placeholder>
            <w:docPart w:val="8D353CA5F21745A1B7E94C8020A515EE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proofErr w:type="gramStart"/>
          <w:r w:rsidR="008C3BF3" w:rsidRPr="00B246B0">
            <w:rPr>
              <w:rStyle w:val="Zstupntext"/>
              <w:color w:val="BFBFBF" w:themeColor="background1" w:themeShade="BF"/>
            </w:rPr>
            <w:t>vyberte</w:t>
          </w:r>
          <w:proofErr w:type="gramEnd"/>
          <w:r w:rsidR="008C3BF3" w:rsidRPr="00B246B0">
            <w:rPr>
              <w:rStyle w:val="Zstupntext"/>
              <w:color w:val="BFBFBF" w:themeColor="background1" w:themeShade="BF"/>
            </w:rPr>
            <w:t xml:space="preserve"> datum</w:t>
          </w:r>
        </w:sdtContent>
      </w:sdt>
    </w:p>
    <w:bookmarkStart w:id="0" w:name="_GoBack"/>
    <w:bookmarkEnd w:id="0"/>
    <w:p w14:paraId="2DAE5D9F" w14:textId="77777777" w:rsidR="008C3BF3" w:rsidRDefault="009C5283" w:rsidP="009C5283">
      <w:pPr>
        <w:tabs>
          <w:tab w:val="right" w:pos="9214"/>
        </w:tabs>
        <w:spacing w:before="120"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BA60EC" wp14:editId="452523F0">
                <wp:simplePos x="0" y="0"/>
                <wp:positionH relativeFrom="column">
                  <wp:posOffset>4189037</wp:posOffset>
                </wp:positionH>
                <wp:positionV relativeFrom="paragraph">
                  <wp:posOffset>175317</wp:posOffset>
                </wp:positionV>
                <wp:extent cx="2030681" cy="1042555"/>
                <wp:effectExtent l="0" t="0" r="27305" b="2476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681" cy="10425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6EB439" id="Obdélník 2" o:spid="_x0000_s1026" style="position:absolute;margin-left:329.85pt;margin-top:13.8pt;width:159.9pt;height:8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" fillcolor="white [3201]" strokecolor="black [3213]" strokeweight="1pt">
                <v:stroke dashstyle="1 1"/>
              </v:rect>
            </w:pict>
          </mc:Fallback>
        </mc:AlternateContent>
      </w:r>
      <w:r w:rsidR="00A450D9">
        <w:rPr>
          <w:sz w:val="24"/>
          <w:szCs w:val="24"/>
        </w:rPr>
        <w:t>Potvrzení ZO (MO) o řádném placení členských příspěvků žadatele</w:t>
      </w:r>
    </w:p>
    <w:p w14:paraId="154A672B" w14:textId="77777777" w:rsidR="009C5283" w:rsidRDefault="009C5283" w:rsidP="009C5283">
      <w:pPr>
        <w:tabs>
          <w:tab w:val="right" w:pos="6379"/>
          <w:tab w:val="right" w:pos="9214"/>
        </w:tabs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9C5283">
        <w:rPr>
          <w:sz w:val="24"/>
          <w:szCs w:val="24"/>
        </w:rPr>
        <w:t>úhrada pravidelně měsíčně srážkou ze mzdy</w:t>
      </w:r>
      <w:r>
        <w:rPr>
          <w:sz w:val="24"/>
          <w:szCs w:val="24"/>
        </w:rPr>
        <w:tab/>
      </w:r>
    </w:p>
    <w:p w14:paraId="62649E42" w14:textId="77777777" w:rsidR="0001007E" w:rsidRDefault="00682050" w:rsidP="00921625">
      <w:pPr>
        <w:tabs>
          <w:tab w:val="left" w:pos="5670"/>
          <w:tab w:val="right" w:pos="9214"/>
        </w:tabs>
        <w:spacing w:after="0"/>
        <w:rPr>
          <w:sz w:val="44"/>
          <w:szCs w:val="44"/>
        </w:rPr>
      </w:pPr>
      <w:r w:rsidRPr="00682050">
        <w:rPr>
          <w:sz w:val="44"/>
          <w:szCs w:val="44"/>
        </w:rPr>
        <w:t>___________</w:t>
      </w:r>
      <w:r>
        <w:rPr>
          <w:sz w:val="44"/>
          <w:szCs w:val="44"/>
        </w:rPr>
        <w:t>_______________</w:t>
      </w:r>
      <w:r w:rsidR="009C5283">
        <w:rPr>
          <w:sz w:val="44"/>
          <w:szCs w:val="44"/>
        </w:rPr>
        <w:t>___</w:t>
      </w:r>
    </w:p>
    <w:p w14:paraId="49182850" w14:textId="77777777" w:rsidR="00921625" w:rsidRPr="00682050" w:rsidRDefault="0001007E" w:rsidP="00921625">
      <w:pPr>
        <w:tabs>
          <w:tab w:val="left" w:pos="5670"/>
          <w:tab w:val="right" w:pos="9214"/>
        </w:tabs>
        <w:spacing w:after="0"/>
        <w:rPr>
          <w:sz w:val="44"/>
          <w:szCs w:val="44"/>
        </w:rPr>
      </w:pPr>
      <w:r>
        <w:rPr>
          <w:sz w:val="44"/>
          <w:szCs w:val="44"/>
        </w:rPr>
        <w:t>__________________________</w:t>
      </w:r>
      <w:r w:rsidR="009C5283">
        <w:rPr>
          <w:sz w:val="44"/>
          <w:szCs w:val="44"/>
        </w:rPr>
        <w:t>___</w:t>
      </w:r>
      <w:r w:rsidR="00921625" w:rsidRPr="00682050">
        <w:rPr>
          <w:sz w:val="44"/>
          <w:szCs w:val="44"/>
        </w:rPr>
        <w:tab/>
      </w:r>
    </w:p>
    <w:p w14:paraId="3ECF52D7" w14:textId="77777777" w:rsidR="00E8650F" w:rsidRDefault="00682050" w:rsidP="009C5283">
      <w:pPr>
        <w:tabs>
          <w:tab w:val="left" w:pos="709"/>
          <w:tab w:val="left" w:pos="7797"/>
          <w:tab w:val="right" w:pos="9214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>podpis zástupce výboru odborové organizace</w:t>
      </w:r>
      <w:r w:rsidR="0001007E">
        <w:rPr>
          <w:sz w:val="24"/>
          <w:szCs w:val="24"/>
        </w:rPr>
        <w:tab/>
      </w:r>
      <w:r>
        <w:rPr>
          <w:sz w:val="24"/>
          <w:szCs w:val="24"/>
        </w:rPr>
        <w:t>razítko</w:t>
      </w:r>
    </w:p>
    <w:p w14:paraId="32A9CA6A" w14:textId="77777777" w:rsidR="000B385C" w:rsidRDefault="000B385C" w:rsidP="00921625">
      <w:pPr>
        <w:tabs>
          <w:tab w:val="right" w:pos="9214"/>
        </w:tabs>
        <w:spacing w:after="0"/>
        <w:rPr>
          <w:sz w:val="24"/>
          <w:szCs w:val="24"/>
        </w:rPr>
      </w:pPr>
    </w:p>
    <w:p w14:paraId="36C702D9" w14:textId="77777777" w:rsidR="009B59DC" w:rsidRDefault="009B59DC" w:rsidP="008551E3">
      <w:pPr>
        <w:tabs>
          <w:tab w:val="left" w:pos="7797"/>
          <w:tab w:val="right" w:pos="9214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V</w:t>
      </w:r>
      <w:r w:rsidR="00EE436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město"/>
          <w:tag w:val="město"/>
          <w:id w:val="1534543944"/>
          <w:placeholder>
            <w:docPart w:val="F3FE525DBCB849D7A7F19FBB314D3BBF"/>
          </w:placeholder>
          <w:showingPlcHdr/>
          <w:text/>
        </w:sdtPr>
        <w:sdtEndPr/>
        <w:sdtContent>
          <w:r w:rsidR="003001B5" w:rsidRPr="003001B5">
            <w:rPr>
              <w:rStyle w:val="Zstupntext"/>
              <w:color w:val="BFBFBF" w:themeColor="background1" w:themeShade="BF"/>
            </w:rPr>
            <w:t xml:space="preserve">zde </w:t>
          </w:r>
          <w:proofErr w:type="gramStart"/>
          <w:r w:rsidR="003001B5" w:rsidRPr="003001B5">
            <w:rPr>
              <w:rStyle w:val="Zstupntext"/>
              <w:color w:val="BFBFBF" w:themeColor="background1" w:themeShade="BF"/>
            </w:rPr>
            <w:t>zadejte</w:t>
          </w:r>
          <w:proofErr w:type="gramEnd"/>
          <w:r w:rsidR="003001B5" w:rsidRPr="003001B5">
            <w:rPr>
              <w:rStyle w:val="Zstupntext"/>
              <w:color w:val="BFBFBF" w:themeColor="background1" w:themeShade="BF"/>
            </w:rPr>
            <w:t xml:space="preserve"> místo</w:t>
          </w:r>
        </w:sdtContent>
      </w:sdt>
      <w:r>
        <w:rPr>
          <w:sz w:val="24"/>
          <w:szCs w:val="24"/>
        </w:rPr>
        <w:t xml:space="preserve"> dne   </w:t>
      </w:r>
      <w:sdt>
        <w:sdtPr>
          <w:rPr>
            <w:sz w:val="24"/>
            <w:szCs w:val="24"/>
          </w:rPr>
          <w:alias w:val="datum"/>
          <w:tag w:val="datum"/>
          <w:id w:val="-518397706"/>
          <w:placeholder>
            <w:docPart w:val="D7609EEFBB0A4829928CD71D01238CC8"/>
          </w:placeholder>
          <w:showingPlcHdr/>
          <w:date>
            <w:dateFormat w:val="d. MMMM yyyy"/>
            <w:lid w:val="cs-CZ"/>
            <w:storeMappedDataAs w:val="dateTime"/>
            <w:calendar w:val="gregorian"/>
          </w:date>
        </w:sdtPr>
        <w:sdtEndPr/>
        <w:sdtContent>
          <w:proofErr w:type="gramStart"/>
          <w:r w:rsidRPr="000C0EC1">
            <w:rPr>
              <w:rStyle w:val="Zstupntext"/>
              <w:color w:val="BFBFBF" w:themeColor="background1" w:themeShade="BF"/>
            </w:rPr>
            <w:t>vyberte</w:t>
          </w:r>
          <w:proofErr w:type="gramEnd"/>
          <w:r w:rsidRPr="000C0EC1">
            <w:rPr>
              <w:rStyle w:val="Zstupntext"/>
              <w:color w:val="BFBFBF" w:themeColor="background1" w:themeShade="BF"/>
            </w:rPr>
            <w:t xml:space="preserve"> datum</w:t>
          </w:r>
        </w:sdtContent>
      </w:sdt>
      <w:r w:rsidR="003F1CED">
        <w:rPr>
          <w:sz w:val="24"/>
          <w:szCs w:val="24"/>
        </w:rPr>
        <w:tab/>
      </w:r>
      <w:hyperlink r:id="rId11" w:history="1"/>
      <w:hyperlink r:id="rId12" w:history="1"/>
    </w:p>
    <w:sectPr w:rsidR="009B59DC" w:rsidSect="0001007E">
      <w:footerReference w:type="default" r:id="rId13"/>
      <w:pgSz w:w="11906" w:h="16838"/>
      <w:pgMar w:top="993" w:right="1274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4C9BB" w14:textId="77777777" w:rsidR="00594EC6" w:rsidRDefault="00594EC6" w:rsidP="0001007E">
      <w:pPr>
        <w:spacing w:after="0" w:line="240" w:lineRule="auto"/>
      </w:pPr>
      <w:r>
        <w:separator/>
      </w:r>
    </w:p>
  </w:endnote>
  <w:endnote w:type="continuationSeparator" w:id="0">
    <w:p w14:paraId="58C855BD" w14:textId="77777777" w:rsidR="00594EC6" w:rsidRDefault="00594EC6" w:rsidP="00010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29DF3" w14:textId="77777777" w:rsidR="008551E3" w:rsidRPr="0041092F" w:rsidRDefault="0041092F">
    <w:pPr>
      <w:pStyle w:val="Zpat"/>
      <w:rPr>
        <w:i/>
      </w:rPr>
    </w:pPr>
    <w:r w:rsidRPr="0041092F">
      <w:rPr>
        <w:rFonts w:ascii="Segoe UI" w:hAnsi="Segoe UI" w:cs="Segoe UI"/>
        <w:i/>
        <w:color w:val="444444"/>
        <w:sz w:val="20"/>
        <w:szCs w:val="20"/>
      </w:rPr>
      <w:t>Příspěvky se poskytují v maximální souhrnné výši 1 500 Kč za 3 roky.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98EFA" w14:textId="77777777" w:rsidR="00594EC6" w:rsidRDefault="00594EC6" w:rsidP="0001007E">
      <w:pPr>
        <w:spacing w:after="0" w:line="240" w:lineRule="auto"/>
      </w:pPr>
      <w:r>
        <w:separator/>
      </w:r>
    </w:p>
  </w:footnote>
  <w:footnote w:type="continuationSeparator" w:id="0">
    <w:p w14:paraId="41128465" w14:textId="77777777" w:rsidR="00594EC6" w:rsidRDefault="00594EC6" w:rsidP="000100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ocumentProtection w:edit="forms" w:enforcement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D1D"/>
    <w:rsid w:val="0001007E"/>
    <w:rsid w:val="000423BA"/>
    <w:rsid w:val="0005102F"/>
    <w:rsid w:val="000B385C"/>
    <w:rsid w:val="000C0EC1"/>
    <w:rsid w:val="0015124E"/>
    <w:rsid w:val="00151908"/>
    <w:rsid w:val="001564F2"/>
    <w:rsid w:val="0019587C"/>
    <w:rsid w:val="001D6BB1"/>
    <w:rsid w:val="001E432B"/>
    <w:rsid w:val="001F1060"/>
    <w:rsid w:val="001F2A4C"/>
    <w:rsid w:val="00202341"/>
    <w:rsid w:val="002122EF"/>
    <w:rsid w:val="002249A0"/>
    <w:rsid w:val="0029627A"/>
    <w:rsid w:val="002D05EC"/>
    <w:rsid w:val="003001B5"/>
    <w:rsid w:val="00300DA8"/>
    <w:rsid w:val="00326DB2"/>
    <w:rsid w:val="00352BBE"/>
    <w:rsid w:val="00366861"/>
    <w:rsid w:val="003A2A39"/>
    <w:rsid w:val="003B1EB3"/>
    <w:rsid w:val="003B46F7"/>
    <w:rsid w:val="003C7045"/>
    <w:rsid w:val="003C7911"/>
    <w:rsid w:val="003D33C7"/>
    <w:rsid w:val="003F1CED"/>
    <w:rsid w:val="0041092F"/>
    <w:rsid w:val="004C2003"/>
    <w:rsid w:val="004C577B"/>
    <w:rsid w:val="004C5FA5"/>
    <w:rsid w:val="004D0B42"/>
    <w:rsid w:val="004F7526"/>
    <w:rsid w:val="00594EC6"/>
    <w:rsid w:val="00597CE0"/>
    <w:rsid w:val="005B25FC"/>
    <w:rsid w:val="005B5544"/>
    <w:rsid w:val="005F690F"/>
    <w:rsid w:val="00641880"/>
    <w:rsid w:val="0064661D"/>
    <w:rsid w:val="00670D10"/>
    <w:rsid w:val="00682050"/>
    <w:rsid w:val="006D318B"/>
    <w:rsid w:val="006F5CB8"/>
    <w:rsid w:val="007017EE"/>
    <w:rsid w:val="00746D68"/>
    <w:rsid w:val="007A3C59"/>
    <w:rsid w:val="007B79D2"/>
    <w:rsid w:val="007D1889"/>
    <w:rsid w:val="008019CF"/>
    <w:rsid w:val="008551E3"/>
    <w:rsid w:val="00876BCB"/>
    <w:rsid w:val="008B76AE"/>
    <w:rsid w:val="008C268E"/>
    <w:rsid w:val="008C3BF3"/>
    <w:rsid w:val="00921625"/>
    <w:rsid w:val="00945592"/>
    <w:rsid w:val="009B59DC"/>
    <w:rsid w:val="009C5283"/>
    <w:rsid w:val="00A40542"/>
    <w:rsid w:val="00A450D9"/>
    <w:rsid w:val="00A51D1D"/>
    <w:rsid w:val="00A900EC"/>
    <w:rsid w:val="00AA5A7D"/>
    <w:rsid w:val="00AC7587"/>
    <w:rsid w:val="00AD010E"/>
    <w:rsid w:val="00B246B0"/>
    <w:rsid w:val="00B47781"/>
    <w:rsid w:val="00BC1E9C"/>
    <w:rsid w:val="00C25128"/>
    <w:rsid w:val="00C31C52"/>
    <w:rsid w:val="00C3615C"/>
    <w:rsid w:val="00C64045"/>
    <w:rsid w:val="00C75BD4"/>
    <w:rsid w:val="00CB211F"/>
    <w:rsid w:val="00CB3A88"/>
    <w:rsid w:val="00D0157E"/>
    <w:rsid w:val="00D036FD"/>
    <w:rsid w:val="00D3329A"/>
    <w:rsid w:val="00D777BE"/>
    <w:rsid w:val="00E54509"/>
    <w:rsid w:val="00E75908"/>
    <w:rsid w:val="00E8650F"/>
    <w:rsid w:val="00EE436E"/>
    <w:rsid w:val="00F16C13"/>
    <w:rsid w:val="00F1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E47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F2A4C"/>
    <w:rPr>
      <w:color w:val="808080"/>
    </w:rPr>
  </w:style>
  <w:style w:type="paragraph" w:customStyle="1" w:styleId="Default">
    <w:name w:val="Default"/>
    <w:rsid w:val="003B46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212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010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07E"/>
  </w:style>
  <w:style w:type="paragraph" w:styleId="Zpat">
    <w:name w:val="footer"/>
    <w:basedOn w:val="Normln"/>
    <w:link w:val="ZpatChar"/>
    <w:uiPriority w:val="99"/>
    <w:unhideWhenUsed/>
    <w:rsid w:val="00010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havlicek.martin.pcr@seznam.cz?subject=&#381;&#225;dost%20-%20Stomatologi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van.isa@pcr.cz?subject=zadost-stomatologie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210BE8415B845299E999D1A88EE3D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B9E2B24-A3CD-47D8-9EDD-E1FDD647D72E}"/>
      </w:docPartPr>
      <w:docPartBody>
        <w:p w:rsidR="005F5529" w:rsidRDefault="005F5529" w:rsidP="005F5529">
          <w:pPr>
            <w:pStyle w:val="5210BE8415B845299E999D1A88EE3D923"/>
          </w:pPr>
          <w:r w:rsidRPr="004C577B">
            <w:rPr>
              <w:rStyle w:val="Zstupntext"/>
              <w:color w:val="BFBFBF" w:themeColor="background1" w:themeShade="BF"/>
            </w:rPr>
            <w:t>… zde zadejte Vaše příjmení</w:t>
          </w:r>
        </w:p>
      </w:docPartBody>
    </w:docPart>
    <w:docPart>
      <w:docPartPr>
        <w:name w:val="A2E26AE84C1A4BCE8EB405711BAA21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E4C8F8-1D2D-4B5C-8FCE-0DFC8BF83FDA}"/>
      </w:docPartPr>
      <w:docPartBody>
        <w:p w:rsidR="005F5529" w:rsidRDefault="005F5529" w:rsidP="005F5529">
          <w:pPr>
            <w:pStyle w:val="A2E26AE84C1A4BCE8EB405711BAA21E33"/>
          </w:pPr>
          <w:r w:rsidRPr="004C577B">
            <w:rPr>
              <w:rStyle w:val="Zstupntext"/>
              <w:color w:val="BFBFBF" w:themeColor="background1" w:themeShade="BF"/>
            </w:rPr>
            <w:t>Vaše jméno</w:t>
          </w:r>
        </w:p>
      </w:docPartBody>
    </w:docPart>
    <w:docPart>
      <w:docPartPr>
        <w:name w:val="1CE9BFBD103443D1999BF905ED0B812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D2A587F-66B6-4416-B8CB-2FE12B25B2EF}"/>
      </w:docPartPr>
      <w:docPartBody>
        <w:p w:rsidR="005F5529" w:rsidRDefault="005F5529" w:rsidP="005F5529">
          <w:pPr>
            <w:pStyle w:val="1CE9BFBD103443D1999BF905ED0B81243"/>
          </w:pPr>
          <w:r w:rsidRPr="004C577B">
            <w:rPr>
              <w:rStyle w:val="Zstupntext"/>
              <w:color w:val="BFBFBF" w:themeColor="background1" w:themeShade="BF"/>
            </w:rPr>
            <w:t>zde zadejte rodné číslo / koncovku RČ</w:t>
          </w:r>
        </w:p>
      </w:docPartBody>
    </w:docPart>
    <w:docPart>
      <w:docPartPr>
        <w:name w:val="4675C84A61CD41DBA14B28B1A7602D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6F93773-3244-4089-9BB6-2AAA554BB70A}"/>
      </w:docPartPr>
      <w:docPartBody>
        <w:p w:rsidR="005F5529" w:rsidRDefault="005F5529" w:rsidP="005F5529">
          <w:pPr>
            <w:pStyle w:val="4675C84A61CD41DBA14B28B1A7602DF13"/>
          </w:pPr>
          <w:r w:rsidRPr="004C577B">
            <w:rPr>
              <w:rStyle w:val="Zstupntext"/>
              <w:color w:val="BFBFBF" w:themeColor="background1" w:themeShade="BF"/>
            </w:rPr>
            <w:t>… zde trvalé bydliště … ulici, číslo orientační / číslo popisné</w:t>
          </w:r>
        </w:p>
      </w:docPartBody>
    </w:docPart>
    <w:docPart>
      <w:docPartPr>
        <w:name w:val="1388FEE94CD14D7CAF9A1C5A1436F4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709B38-78A9-4D54-B5AB-36D549CA8F9A}"/>
      </w:docPartPr>
      <w:docPartBody>
        <w:p w:rsidR="005F5529" w:rsidRDefault="005F5529" w:rsidP="005F5529">
          <w:pPr>
            <w:pStyle w:val="1388FEE94CD14D7CAF9A1C5A1436F4E93"/>
          </w:pPr>
          <w:r w:rsidRPr="004C577B">
            <w:rPr>
              <w:rStyle w:val="Zstupntext"/>
              <w:color w:val="BFBFBF" w:themeColor="background1" w:themeShade="BF"/>
            </w:rPr>
            <w:t xml:space="preserve">… město </w:t>
          </w:r>
          <w:r>
            <w:rPr>
              <w:rStyle w:val="Zstupntext"/>
              <w:color w:val="BFBFBF" w:themeColor="background1" w:themeShade="BF"/>
            </w:rPr>
            <w:t xml:space="preserve">nebo obec </w:t>
          </w:r>
          <w:r w:rsidRPr="004C577B">
            <w:rPr>
              <w:rStyle w:val="Zstupntext"/>
              <w:color w:val="BFBFBF" w:themeColor="background1" w:themeShade="BF"/>
            </w:rPr>
            <w:t>a PSČ</w:t>
          </w:r>
        </w:p>
      </w:docPartBody>
    </w:docPart>
    <w:docPart>
      <w:docPartPr>
        <w:name w:val="2DF9D7F1F51A46B092F65ECA7E8050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779CA0-2131-41AB-802A-2EE5C9DFF2BA}"/>
      </w:docPartPr>
      <w:docPartBody>
        <w:p w:rsidR="005F5529" w:rsidRDefault="005F5529" w:rsidP="005F5529">
          <w:pPr>
            <w:pStyle w:val="2DF9D7F1F51A46B092F65ECA7E8050973"/>
          </w:pPr>
          <w:r w:rsidRPr="004C577B">
            <w:rPr>
              <w:rStyle w:val="Zstupntext"/>
              <w:color w:val="BFBFBF" w:themeColor="background1" w:themeShade="BF"/>
            </w:rPr>
            <w:t xml:space="preserve">Vaše aktuální </w:t>
          </w:r>
          <w:r>
            <w:rPr>
              <w:rStyle w:val="Zstupntext"/>
              <w:color w:val="BFBFBF" w:themeColor="background1" w:themeShade="BF"/>
            </w:rPr>
            <w:t>mobilní</w:t>
          </w:r>
          <w:r w:rsidRPr="004C577B">
            <w:rPr>
              <w:rStyle w:val="Zstupntext"/>
              <w:color w:val="BFBFBF" w:themeColor="background1" w:themeShade="BF"/>
            </w:rPr>
            <w:t xml:space="preserve"> číslo</w:t>
          </w:r>
        </w:p>
      </w:docPartBody>
    </w:docPart>
    <w:docPart>
      <w:docPartPr>
        <w:name w:val="B21A5BBE4BF94C3FA26B5DDAD06F9A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2722D5-C4A1-4BC9-920E-28CC21561A6C}"/>
      </w:docPartPr>
      <w:docPartBody>
        <w:p w:rsidR="005F5529" w:rsidRDefault="005F5529" w:rsidP="005F5529">
          <w:pPr>
            <w:pStyle w:val="B21A5BBE4BF94C3FA26B5DDAD06F9AFD3"/>
          </w:pPr>
          <w:r w:rsidRPr="004C577B">
            <w:rPr>
              <w:rStyle w:val="Zstupntext"/>
              <w:color w:val="BFBFBF" w:themeColor="background1" w:themeShade="BF"/>
            </w:rPr>
            <w:t>pevná linka</w:t>
          </w:r>
          <w:r>
            <w:rPr>
              <w:rStyle w:val="Zstupntext"/>
              <w:color w:val="BFBFBF" w:themeColor="background1" w:themeShade="BF"/>
            </w:rPr>
            <w:t xml:space="preserve"> do zaměstnání</w:t>
          </w:r>
        </w:p>
      </w:docPartBody>
    </w:docPart>
    <w:docPart>
      <w:docPartPr>
        <w:name w:val="85D23197CD37422EA140194E1016E8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2C5EBF-967F-4160-87E2-1D2EB075236C}"/>
      </w:docPartPr>
      <w:docPartBody>
        <w:p w:rsidR="005F5529" w:rsidRDefault="005F5529" w:rsidP="005F5529">
          <w:pPr>
            <w:pStyle w:val="85D23197CD37422EA140194E1016E8D23"/>
          </w:pPr>
          <w:r w:rsidRPr="003C7911">
            <w:rPr>
              <w:rStyle w:val="Zstupntext"/>
              <w:color w:val="D9D9D9" w:themeColor="background1" w:themeShade="D9"/>
            </w:rPr>
            <w:t>číslo Vašeho účtu v bance</w:t>
          </w:r>
        </w:p>
      </w:docPartBody>
    </w:docPart>
    <w:docPart>
      <w:docPartPr>
        <w:name w:val="1DC47B2E66B14C01B929296EEB230E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D274F6-5022-401F-9936-557F16070E10}"/>
      </w:docPartPr>
      <w:docPartBody>
        <w:p w:rsidR="005F5529" w:rsidRDefault="005F5529" w:rsidP="005F5529">
          <w:pPr>
            <w:pStyle w:val="1DC47B2E66B14C01B929296EEB230EDD3"/>
          </w:pPr>
          <w:r w:rsidRPr="003C7911">
            <w:rPr>
              <w:rStyle w:val="Zstupntext"/>
              <w:color w:val="D9D9D9" w:themeColor="background1" w:themeShade="D9"/>
            </w:rPr>
            <w:t>Kód Vaší banky</w:t>
          </w:r>
        </w:p>
      </w:docPartBody>
    </w:docPart>
    <w:docPart>
      <w:docPartPr>
        <w:name w:val="48E348EEBFAA4437BE3D183F579C7B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D60E15-2D82-4AE7-8332-F8778EBF7450}"/>
      </w:docPartPr>
      <w:docPartBody>
        <w:p w:rsidR="005F5529" w:rsidRDefault="005F5529" w:rsidP="005F5529">
          <w:pPr>
            <w:pStyle w:val="48E348EEBFAA4437BE3D183F579C7BAF3"/>
          </w:pPr>
          <w:r w:rsidRPr="003C7911">
            <w:rPr>
              <w:rStyle w:val="Zstupntext"/>
              <w:color w:val="D9D9D9" w:themeColor="background1" w:themeShade="D9"/>
            </w:rPr>
            <w:t>Váš specifický symbol</w:t>
          </w:r>
        </w:p>
      </w:docPartBody>
    </w:docPart>
    <w:docPart>
      <w:docPartPr>
        <w:name w:val="44A011DA28EB4A04995FD4009E3F41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E79246-3A61-4AA7-B275-455F55E0CFDE}"/>
      </w:docPartPr>
      <w:docPartBody>
        <w:p w:rsidR="005F5529" w:rsidRDefault="005F5529" w:rsidP="005F5529">
          <w:pPr>
            <w:pStyle w:val="44A011DA28EB4A04995FD4009E3F41A23"/>
          </w:pPr>
          <w:r w:rsidRPr="00B246B0">
            <w:rPr>
              <w:rStyle w:val="Zstupntext"/>
              <w:color w:val="BFBFBF" w:themeColor="background1" w:themeShade="BF"/>
            </w:rPr>
            <w:t>vyberte datum</w:t>
          </w:r>
        </w:p>
      </w:docPartBody>
    </w:docPart>
    <w:docPart>
      <w:docPartPr>
        <w:name w:val="8D353CA5F21745A1B7E94C8020A515E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B7620F7-2A3E-4969-892F-7B5EE9B56795}"/>
      </w:docPartPr>
      <w:docPartBody>
        <w:p w:rsidR="005F5529" w:rsidRDefault="005F5529" w:rsidP="005F5529">
          <w:pPr>
            <w:pStyle w:val="8D353CA5F21745A1B7E94C8020A515EE3"/>
          </w:pPr>
          <w:r w:rsidRPr="00B246B0">
            <w:rPr>
              <w:rStyle w:val="Zstupntext"/>
              <w:color w:val="BFBFBF" w:themeColor="background1" w:themeShade="BF"/>
            </w:rPr>
            <w:t>vyberte datum</w:t>
          </w:r>
        </w:p>
      </w:docPartBody>
    </w:docPart>
    <w:docPart>
      <w:docPartPr>
        <w:name w:val="F3FE525DBCB849D7A7F19FBB314D3B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4448C4-762F-41F7-8CE8-73D2703E5968}"/>
      </w:docPartPr>
      <w:docPartBody>
        <w:p w:rsidR="005F5529" w:rsidRDefault="005F5529" w:rsidP="005F5529">
          <w:pPr>
            <w:pStyle w:val="F3FE525DBCB849D7A7F19FBB314D3BBF3"/>
          </w:pPr>
          <w:r w:rsidRPr="003001B5">
            <w:rPr>
              <w:rStyle w:val="Zstupntext"/>
              <w:color w:val="BFBFBF" w:themeColor="background1" w:themeShade="BF"/>
            </w:rPr>
            <w:t>zde zadejte místo</w:t>
          </w:r>
        </w:p>
      </w:docPartBody>
    </w:docPart>
    <w:docPart>
      <w:docPartPr>
        <w:name w:val="D7609EEFBB0A4829928CD71D01238CC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C56034B-87E1-4BF3-B93C-1B3529418D2C}"/>
      </w:docPartPr>
      <w:docPartBody>
        <w:p w:rsidR="005F5529" w:rsidRDefault="005F5529" w:rsidP="005F5529">
          <w:pPr>
            <w:pStyle w:val="D7609EEFBB0A4829928CD71D01238CC83"/>
          </w:pPr>
          <w:r w:rsidRPr="000C0EC1">
            <w:rPr>
              <w:rStyle w:val="Zstupntext"/>
              <w:color w:val="BFBFBF" w:themeColor="background1" w:themeShade="BF"/>
            </w:rPr>
            <w:t>vyberte 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B1"/>
    <w:rsid w:val="005426B1"/>
    <w:rsid w:val="005F5529"/>
    <w:rsid w:val="008D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F5529"/>
    <w:rPr>
      <w:color w:val="808080"/>
    </w:rPr>
  </w:style>
  <w:style w:type="paragraph" w:customStyle="1" w:styleId="5210BE8415B845299E999D1A88EE3D92">
    <w:name w:val="5210BE8415B845299E999D1A88EE3D92"/>
  </w:style>
  <w:style w:type="paragraph" w:customStyle="1" w:styleId="A2E26AE84C1A4BCE8EB405711BAA21E3">
    <w:name w:val="A2E26AE84C1A4BCE8EB405711BAA21E3"/>
  </w:style>
  <w:style w:type="paragraph" w:customStyle="1" w:styleId="1CE9BFBD103443D1999BF905ED0B8124">
    <w:name w:val="1CE9BFBD103443D1999BF905ED0B8124"/>
  </w:style>
  <w:style w:type="paragraph" w:customStyle="1" w:styleId="4675C84A61CD41DBA14B28B1A7602DF1">
    <w:name w:val="4675C84A61CD41DBA14B28B1A7602DF1"/>
  </w:style>
  <w:style w:type="paragraph" w:customStyle="1" w:styleId="1388FEE94CD14D7CAF9A1C5A1436F4E9">
    <w:name w:val="1388FEE94CD14D7CAF9A1C5A1436F4E9"/>
  </w:style>
  <w:style w:type="paragraph" w:customStyle="1" w:styleId="2DF9D7F1F51A46B092F65ECA7E805097">
    <w:name w:val="2DF9D7F1F51A46B092F65ECA7E805097"/>
  </w:style>
  <w:style w:type="paragraph" w:customStyle="1" w:styleId="B21A5BBE4BF94C3FA26B5DDAD06F9AFD">
    <w:name w:val="B21A5BBE4BF94C3FA26B5DDAD06F9AFD"/>
  </w:style>
  <w:style w:type="paragraph" w:customStyle="1" w:styleId="85D23197CD37422EA140194E1016E8D2">
    <w:name w:val="85D23197CD37422EA140194E1016E8D2"/>
  </w:style>
  <w:style w:type="paragraph" w:customStyle="1" w:styleId="1DC47B2E66B14C01B929296EEB230EDD">
    <w:name w:val="1DC47B2E66B14C01B929296EEB230EDD"/>
  </w:style>
  <w:style w:type="paragraph" w:customStyle="1" w:styleId="48E348EEBFAA4437BE3D183F579C7BAF">
    <w:name w:val="48E348EEBFAA4437BE3D183F579C7BAF"/>
  </w:style>
  <w:style w:type="paragraph" w:customStyle="1" w:styleId="44A011DA28EB4A04995FD4009E3F41A2">
    <w:name w:val="44A011DA28EB4A04995FD4009E3F41A2"/>
  </w:style>
  <w:style w:type="paragraph" w:customStyle="1" w:styleId="8D353CA5F21745A1B7E94C8020A515EE">
    <w:name w:val="8D353CA5F21745A1B7E94C8020A515EE"/>
  </w:style>
  <w:style w:type="paragraph" w:customStyle="1" w:styleId="F3FE525DBCB849D7A7F19FBB314D3BBF">
    <w:name w:val="F3FE525DBCB849D7A7F19FBB314D3BBF"/>
  </w:style>
  <w:style w:type="paragraph" w:customStyle="1" w:styleId="D7609EEFBB0A4829928CD71D01238CC8">
    <w:name w:val="D7609EEFBB0A4829928CD71D01238CC8"/>
  </w:style>
  <w:style w:type="paragraph" w:customStyle="1" w:styleId="5210BE8415B845299E999D1A88EE3D921">
    <w:name w:val="5210BE8415B845299E999D1A88EE3D921"/>
    <w:rsid w:val="005426B1"/>
    <w:rPr>
      <w:rFonts w:eastAsiaTheme="minorHAnsi"/>
      <w:lang w:eastAsia="en-US"/>
    </w:rPr>
  </w:style>
  <w:style w:type="paragraph" w:customStyle="1" w:styleId="A2E26AE84C1A4BCE8EB405711BAA21E31">
    <w:name w:val="A2E26AE84C1A4BCE8EB405711BAA21E31"/>
    <w:rsid w:val="005426B1"/>
    <w:rPr>
      <w:rFonts w:eastAsiaTheme="minorHAnsi"/>
      <w:lang w:eastAsia="en-US"/>
    </w:rPr>
  </w:style>
  <w:style w:type="paragraph" w:customStyle="1" w:styleId="1CE9BFBD103443D1999BF905ED0B81241">
    <w:name w:val="1CE9BFBD103443D1999BF905ED0B81241"/>
    <w:rsid w:val="005426B1"/>
    <w:rPr>
      <w:rFonts w:eastAsiaTheme="minorHAnsi"/>
      <w:lang w:eastAsia="en-US"/>
    </w:rPr>
  </w:style>
  <w:style w:type="paragraph" w:customStyle="1" w:styleId="4675C84A61CD41DBA14B28B1A7602DF11">
    <w:name w:val="4675C84A61CD41DBA14B28B1A7602DF11"/>
    <w:rsid w:val="005426B1"/>
    <w:rPr>
      <w:rFonts w:eastAsiaTheme="minorHAnsi"/>
      <w:lang w:eastAsia="en-US"/>
    </w:rPr>
  </w:style>
  <w:style w:type="paragraph" w:customStyle="1" w:styleId="1388FEE94CD14D7CAF9A1C5A1436F4E91">
    <w:name w:val="1388FEE94CD14D7CAF9A1C5A1436F4E91"/>
    <w:rsid w:val="005426B1"/>
    <w:rPr>
      <w:rFonts w:eastAsiaTheme="minorHAnsi"/>
      <w:lang w:eastAsia="en-US"/>
    </w:rPr>
  </w:style>
  <w:style w:type="paragraph" w:customStyle="1" w:styleId="2DF9D7F1F51A46B092F65ECA7E8050971">
    <w:name w:val="2DF9D7F1F51A46B092F65ECA7E8050971"/>
    <w:rsid w:val="005426B1"/>
    <w:rPr>
      <w:rFonts w:eastAsiaTheme="minorHAnsi"/>
      <w:lang w:eastAsia="en-US"/>
    </w:rPr>
  </w:style>
  <w:style w:type="paragraph" w:customStyle="1" w:styleId="B21A5BBE4BF94C3FA26B5DDAD06F9AFD1">
    <w:name w:val="B21A5BBE4BF94C3FA26B5DDAD06F9AFD1"/>
    <w:rsid w:val="005426B1"/>
    <w:rPr>
      <w:rFonts w:eastAsiaTheme="minorHAnsi"/>
      <w:lang w:eastAsia="en-US"/>
    </w:rPr>
  </w:style>
  <w:style w:type="paragraph" w:customStyle="1" w:styleId="85D23197CD37422EA140194E1016E8D21">
    <w:name w:val="85D23197CD37422EA140194E1016E8D21"/>
    <w:rsid w:val="005426B1"/>
    <w:rPr>
      <w:rFonts w:eastAsiaTheme="minorHAnsi"/>
      <w:lang w:eastAsia="en-US"/>
    </w:rPr>
  </w:style>
  <w:style w:type="paragraph" w:customStyle="1" w:styleId="1DC47B2E66B14C01B929296EEB230EDD1">
    <w:name w:val="1DC47B2E66B14C01B929296EEB230EDD1"/>
    <w:rsid w:val="005426B1"/>
    <w:rPr>
      <w:rFonts w:eastAsiaTheme="minorHAnsi"/>
      <w:lang w:eastAsia="en-US"/>
    </w:rPr>
  </w:style>
  <w:style w:type="paragraph" w:customStyle="1" w:styleId="48E348EEBFAA4437BE3D183F579C7BAF1">
    <w:name w:val="48E348EEBFAA4437BE3D183F579C7BAF1"/>
    <w:rsid w:val="005426B1"/>
    <w:rPr>
      <w:rFonts w:eastAsiaTheme="minorHAnsi"/>
      <w:lang w:eastAsia="en-US"/>
    </w:rPr>
  </w:style>
  <w:style w:type="paragraph" w:customStyle="1" w:styleId="44A011DA28EB4A04995FD4009E3F41A21">
    <w:name w:val="44A011DA28EB4A04995FD4009E3F41A21"/>
    <w:rsid w:val="005426B1"/>
    <w:rPr>
      <w:rFonts w:eastAsiaTheme="minorHAnsi"/>
      <w:lang w:eastAsia="en-US"/>
    </w:rPr>
  </w:style>
  <w:style w:type="paragraph" w:customStyle="1" w:styleId="8D353CA5F21745A1B7E94C8020A515EE1">
    <w:name w:val="8D353CA5F21745A1B7E94C8020A515EE1"/>
    <w:rsid w:val="005426B1"/>
    <w:rPr>
      <w:rFonts w:eastAsiaTheme="minorHAnsi"/>
      <w:lang w:eastAsia="en-US"/>
    </w:rPr>
  </w:style>
  <w:style w:type="paragraph" w:customStyle="1" w:styleId="F3FE525DBCB849D7A7F19FBB314D3BBF1">
    <w:name w:val="F3FE525DBCB849D7A7F19FBB314D3BBF1"/>
    <w:rsid w:val="005426B1"/>
    <w:rPr>
      <w:rFonts w:eastAsiaTheme="minorHAnsi"/>
      <w:lang w:eastAsia="en-US"/>
    </w:rPr>
  </w:style>
  <w:style w:type="paragraph" w:customStyle="1" w:styleId="D7609EEFBB0A4829928CD71D01238CC81">
    <w:name w:val="D7609EEFBB0A4829928CD71D01238CC81"/>
    <w:rsid w:val="005426B1"/>
    <w:rPr>
      <w:rFonts w:eastAsiaTheme="minorHAnsi"/>
      <w:lang w:eastAsia="en-US"/>
    </w:rPr>
  </w:style>
  <w:style w:type="paragraph" w:customStyle="1" w:styleId="5210BE8415B845299E999D1A88EE3D922">
    <w:name w:val="5210BE8415B845299E999D1A88EE3D922"/>
    <w:rsid w:val="005F5529"/>
    <w:rPr>
      <w:rFonts w:eastAsiaTheme="minorHAnsi"/>
      <w:lang w:eastAsia="en-US"/>
    </w:rPr>
  </w:style>
  <w:style w:type="paragraph" w:customStyle="1" w:styleId="A2E26AE84C1A4BCE8EB405711BAA21E32">
    <w:name w:val="A2E26AE84C1A4BCE8EB405711BAA21E32"/>
    <w:rsid w:val="005F5529"/>
    <w:rPr>
      <w:rFonts w:eastAsiaTheme="minorHAnsi"/>
      <w:lang w:eastAsia="en-US"/>
    </w:rPr>
  </w:style>
  <w:style w:type="paragraph" w:customStyle="1" w:styleId="1CE9BFBD103443D1999BF905ED0B81242">
    <w:name w:val="1CE9BFBD103443D1999BF905ED0B81242"/>
    <w:rsid w:val="005F5529"/>
    <w:rPr>
      <w:rFonts w:eastAsiaTheme="minorHAnsi"/>
      <w:lang w:eastAsia="en-US"/>
    </w:rPr>
  </w:style>
  <w:style w:type="paragraph" w:customStyle="1" w:styleId="4675C84A61CD41DBA14B28B1A7602DF12">
    <w:name w:val="4675C84A61CD41DBA14B28B1A7602DF12"/>
    <w:rsid w:val="005F5529"/>
    <w:rPr>
      <w:rFonts w:eastAsiaTheme="minorHAnsi"/>
      <w:lang w:eastAsia="en-US"/>
    </w:rPr>
  </w:style>
  <w:style w:type="paragraph" w:customStyle="1" w:styleId="1388FEE94CD14D7CAF9A1C5A1436F4E92">
    <w:name w:val="1388FEE94CD14D7CAF9A1C5A1436F4E92"/>
    <w:rsid w:val="005F5529"/>
    <w:rPr>
      <w:rFonts w:eastAsiaTheme="minorHAnsi"/>
      <w:lang w:eastAsia="en-US"/>
    </w:rPr>
  </w:style>
  <w:style w:type="paragraph" w:customStyle="1" w:styleId="2DF9D7F1F51A46B092F65ECA7E8050972">
    <w:name w:val="2DF9D7F1F51A46B092F65ECA7E8050972"/>
    <w:rsid w:val="005F5529"/>
    <w:rPr>
      <w:rFonts w:eastAsiaTheme="minorHAnsi"/>
      <w:lang w:eastAsia="en-US"/>
    </w:rPr>
  </w:style>
  <w:style w:type="paragraph" w:customStyle="1" w:styleId="B21A5BBE4BF94C3FA26B5DDAD06F9AFD2">
    <w:name w:val="B21A5BBE4BF94C3FA26B5DDAD06F9AFD2"/>
    <w:rsid w:val="005F5529"/>
    <w:rPr>
      <w:rFonts w:eastAsiaTheme="minorHAnsi"/>
      <w:lang w:eastAsia="en-US"/>
    </w:rPr>
  </w:style>
  <w:style w:type="paragraph" w:customStyle="1" w:styleId="85D23197CD37422EA140194E1016E8D22">
    <w:name w:val="85D23197CD37422EA140194E1016E8D22"/>
    <w:rsid w:val="005F5529"/>
    <w:rPr>
      <w:rFonts w:eastAsiaTheme="minorHAnsi"/>
      <w:lang w:eastAsia="en-US"/>
    </w:rPr>
  </w:style>
  <w:style w:type="paragraph" w:customStyle="1" w:styleId="1DC47B2E66B14C01B929296EEB230EDD2">
    <w:name w:val="1DC47B2E66B14C01B929296EEB230EDD2"/>
    <w:rsid w:val="005F5529"/>
    <w:rPr>
      <w:rFonts w:eastAsiaTheme="minorHAnsi"/>
      <w:lang w:eastAsia="en-US"/>
    </w:rPr>
  </w:style>
  <w:style w:type="paragraph" w:customStyle="1" w:styleId="48E348EEBFAA4437BE3D183F579C7BAF2">
    <w:name w:val="48E348EEBFAA4437BE3D183F579C7BAF2"/>
    <w:rsid w:val="005F5529"/>
    <w:rPr>
      <w:rFonts w:eastAsiaTheme="minorHAnsi"/>
      <w:lang w:eastAsia="en-US"/>
    </w:rPr>
  </w:style>
  <w:style w:type="paragraph" w:customStyle="1" w:styleId="44A011DA28EB4A04995FD4009E3F41A22">
    <w:name w:val="44A011DA28EB4A04995FD4009E3F41A22"/>
    <w:rsid w:val="005F5529"/>
    <w:rPr>
      <w:rFonts w:eastAsiaTheme="minorHAnsi"/>
      <w:lang w:eastAsia="en-US"/>
    </w:rPr>
  </w:style>
  <w:style w:type="paragraph" w:customStyle="1" w:styleId="8D353CA5F21745A1B7E94C8020A515EE2">
    <w:name w:val="8D353CA5F21745A1B7E94C8020A515EE2"/>
    <w:rsid w:val="005F5529"/>
    <w:rPr>
      <w:rFonts w:eastAsiaTheme="minorHAnsi"/>
      <w:lang w:eastAsia="en-US"/>
    </w:rPr>
  </w:style>
  <w:style w:type="paragraph" w:customStyle="1" w:styleId="F3FE525DBCB849D7A7F19FBB314D3BBF2">
    <w:name w:val="F3FE525DBCB849D7A7F19FBB314D3BBF2"/>
    <w:rsid w:val="005F5529"/>
    <w:rPr>
      <w:rFonts w:eastAsiaTheme="minorHAnsi"/>
      <w:lang w:eastAsia="en-US"/>
    </w:rPr>
  </w:style>
  <w:style w:type="paragraph" w:customStyle="1" w:styleId="D7609EEFBB0A4829928CD71D01238CC82">
    <w:name w:val="D7609EEFBB0A4829928CD71D01238CC82"/>
    <w:rsid w:val="005F5529"/>
    <w:rPr>
      <w:rFonts w:eastAsiaTheme="minorHAnsi"/>
      <w:lang w:eastAsia="en-US"/>
    </w:rPr>
  </w:style>
  <w:style w:type="paragraph" w:customStyle="1" w:styleId="5210BE8415B845299E999D1A88EE3D923">
    <w:name w:val="5210BE8415B845299E999D1A88EE3D923"/>
    <w:rsid w:val="005F5529"/>
    <w:rPr>
      <w:rFonts w:eastAsiaTheme="minorHAnsi"/>
      <w:lang w:eastAsia="en-US"/>
    </w:rPr>
  </w:style>
  <w:style w:type="paragraph" w:customStyle="1" w:styleId="A2E26AE84C1A4BCE8EB405711BAA21E33">
    <w:name w:val="A2E26AE84C1A4BCE8EB405711BAA21E33"/>
    <w:rsid w:val="005F5529"/>
    <w:rPr>
      <w:rFonts w:eastAsiaTheme="minorHAnsi"/>
      <w:lang w:eastAsia="en-US"/>
    </w:rPr>
  </w:style>
  <w:style w:type="paragraph" w:customStyle="1" w:styleId="1CE9BFBD103443D1999BF905ED0B81243">
    <w:name w:val="1CE9BFBD103443D1999BF905ED0B81243"/>
    <w:rsid w:val="005F5529"/>
    <w:rPr>
      <w:rFonts w:eastAsiaTheme="minorHAnsi"/>
      <w:lang w:eastAsia="en-US"/>
    </w:rPr>
  </w:style>
  <w:style w:type="paragraph" w:customStyle="1" w:styleId="4675C84A61CD41DBA14B28B1A7602DF13">
    <w:name w:val="4675C84A61CD41DBA14B28B1A7602DF13"/>
    <w:rsid w:val="005F5529"/>
    <w:rPr>
      <w:rFonts w:eastAsiaTheme="minorHAnsi"/>
      <w:lang w:eastAsia="en-US"/>
    </w:rPr>
  </w:style>
  <w:style w:type="paragraph" w:customStyle="1" w:styleId="1388FEE94CD14D7CAF9A1C5A1436F4E93">
    <w:name w:val="1388FEE94CD14D7CAF9A1C5A1436F4E93"/>
    <w:rsid w:val="005F5529"/>
    <w:rPr>
      <w:rFonts w:eastAsiaTheme="minorHAnsi"/>
      <w:lang w:eastAsia="en-US"/>
    </w:rPr>
  </w:style>
  <w:style w:type="paragraph" w:customStyle="1" w:styleId="2DF9D7F1F51A46B092F65ECA7E8050973">
    <w:name w:val="2DF9D7F1F51A46B092F65ECA7E8050973"/>
    <w:rsid w:val="005F5529"/>
    <w:rPr>
      <w:rFonts w:eastAsiaTheme="minorHAnsi"/>
      <w:lang w:eastAsia="en-US"/>
    </w:rPr>
  </w:style>
  <w:style w:type="paragraph" w:customStyle="1" w:styleId="B21A5BBE4BF94C3FA26B5DDAD06F9AFD3">
    <w:name w:val="B21A5BBE4BF94C3FA26B5DDAD06F9AFD3"/>
    <w:rsid w:val="005F5529"/>
    <w:rPr>
      <w:rFonts w:eastAsiaTheme="minorHAnsi"/>
      <w:lang w:eastAsia="en-US"/>
    </w:rPr>
  </w:style>
  <w:style w:type="paragraph" w:customStyle="1" w:styleId="85D23197CD37422EA140194E1016E8D23">
    <w:name w:val="85D23197CD37422EA140194E1016E8D23"/>
    <w:rsid w:val="005F5529"/>
    <w:rPr>
      <w:rFonts w:eastAsiaTheme="minorHAnsi"/>
      <w:lang w:eastAsia="en-US"/>
    </w:rPr>
  </w:style>
  <w:style w:type="paragraph" w:customStyle="1" w:styleId="1DC47B2E66B14C01B929296EEB230EDD3">
    <w:name w:val="1DC47B2E66B14C01B929296EEB230EDD3"/>
    <w:rsid w:val="005F5529"/>
    <w:rPr>
      <w:rFonts w:eastAsiaTheme="minorHAnsi"/>
      <w:lang w:eastAsia="en-US"/>
    </w:rPr>
  </w:style>
  <w:style w:type="paragraph" w:customStyle="1" w:styleId="48E348EEBFAA4437BE3D183F579C7BAF3">
    <w:name w:val="48E348EEBFAA4437BE3D183F579C7BAF3"/>
    <w:rsid w:val="005F5529"/>
    <w:rPr>
      <w:rFonts w:eastAsiaTheme="minorHAnsi"/>
      <w:lang w:eastAsia="en-US"/>
    </w:rPr>
  </w:style>
  <w:style w:type="paragraph" w:customStyle="1" w:styleId="44A011DA28EB4A04995FD4009E3F41A23">
    <w:name w:val="44A011DA28EB4A04995FD4009E3F41A23"/>
    <w:rsid w:val="005F5529"/>
    <w:rPr>
      <w:rFonts w:eastAsiaTheme="minorHAnsi"/>
      <w:lang w:eastAsia="en-US"/>
    </w:rPr>
  </w:style>
  <w:style w:type="paragraph" w:customStyle="1" w:styleId="8D353CA5F21745A1B7E94C8020A515EE3">
    <w:name w:val="8D353CA5F21745A1B7E94C8020A515EE3"/>
    <w:rsid w:val="005F5529"/>
    <w:rPr>
      <w:rFonts w:eastAsiaTheme="minorHAnsi"/>
      <w:lang w:eastAsia="en-US"/>
    </w:rPr>
  </w:style>
  <w:style w:type="paragraph" w:customStyle="1" w:styleId="F3FE525DBCB849D7A7F19FBB314D3BBF3">
    <w:name w:val="F3FE525DBCB849D7A7F19FBB314D3BBF3"/>
    <w:rsid w:val="005F5529"/>
    <w:rPr>
      <w:rFonts w:eastAsiaTheme="minorHAnsi"/>
      <w:lang w:eastAsia="en-US"/>
    </w:rPr>
  </w:style>
  <w:style w:type="paragraph" w:customStyle="1" w:styleId="D7609EEFBB0A4829928CD71D01238CC83">
    <w:name w:val="D7609EEFBB0A4829928CD71D01238CC83"/>
    <w:rsid w:val="005F5529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076B3F930F3548B318039BB1348429" ma:contentTypeVersion="0" ma:contentTypeDescription="Vytvoří nový dokument" ma:contentTypeScope="" ma:versionID="0f75fc276192bb6899cb0144ba65085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21bd7e6d1dd7e3d4c4df9ed590a580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336AD-6053-4CE2-B4A7-57FD0DB9E1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C517D7-7771-4D78-A8C1-31609FA98C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6DC6A-26E5-44CC-BF68-C2A19A63B5F4}">
  <ds:schemaRefs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84A04EF-CAE4-4EB3-97C5-C5779DE2F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Prispevek_ZO_2026_vzor.dotx</Template>
  <TotalTime>0</TotalTime>
  <Pages>1</Pages>
  <Words>224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IŠA Ivan</dc:creator>
  <cp:keywords/>
  <dc:description/>
  <cp:lastModifiedBy>IŠA Ivan</cp:lastModifiedBy>
  <cp:revision>2</cp:revision>
  <dcterms:created xsi:type="dcterms:W3CDTF">2026-08-17T12:15:00Z</dcterms:created>
  <dcterms:modified xsi:type="dcterms:W3CDTF">2026-08-17T12:15:00Z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0x01010049076B3F930F3548B318039BB1348429</vt:lpwstr>
  </property>
</Properties>
</file>