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835D81" w14:textId="77777777" w:rsidR="003B46F7" w:rsidRPr="003B46F7" w:rsidRDefault="007D1889" w:rsidP="003B46F7">
      <w:pPr>
        <w:pStyle w:val="Default"/>
      </w:pPr>
      <w:r w:rsidRPr="00C3615C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 wp14:anchorId="0BC51D78" wp14:editId="240847E2">
            <wp:simplePos x="0" y="0"/>
            <wp:positionH relativeFrom="margin">
              <wp:posOffset>4046748</wp:posOffset>
            </wp:positionH>
            <wp:positionV relativeFrom="paragraph">
              <wp:posOffset>-41680</wp:posOffset>
            </wp:positionV>
            <wp:extent cx="1899365" cy="1120224"/>
            <wp:effectExtent l="0" t="0" r="5715" b="381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7681" cy="11310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46F7" w:rsidRPr="003B46F7">
        <w:t xml:space="preserve"> </w:t>
      </w:r>
    </w:p>
    <w:tbl>
      <w:tblPr>
        <w:tblpPr w:leftFromText="141" w:rightFromText="141" w:vertAnchor="text" w:tblpY="1"/>
        <w:tblOverlap w:val="never"/>
        <w:tblW w:w="6729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729"/>
      </w:tblGrid>
      <w:tr w:rsidR="003B46F7" w:rsidRPr="003B46F7" w14:paraId="6627ADAD" w14:textId="77777777" w:rsidTr="00300DA8">
        <w:trPr>
          <w:trHeight w:val="113"/>
        </w:trPr>
        <w:tc>
          <w:tcPr>
            <w:tcW w:w="6729" w:type="dxa"/>
          </w:tcPr>
          <w:p w14:paraId="56A72AF4" w14:textId="0E160D4B" w:rsidR="003B46F7" w:rsidRPr="007D1889" w:rsidRDefault="003B46F7" w:rsidP="00C20498">
            <w:pPr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Arial" w:hAnsi="Arial" w:cs="Arial"/>
                <w:color w:val="000000"/>
                <w:sz w:val="30"/>
                <w:szCs w:val="30"/>
              </w:rPr>
            </w:pPr>
            <w:r w:rsidRPr="007D1889">
              <w:rPr>
                <w:rFonts w:ascii="Arial" w:hAnsi="Arial" w:cs="Arial"/>
                <w:b/>
                <w:bCs/>
                <w:color w:val="000000"/>
                <w:sz w:val="30"/>
                <w:szCs w:val="30"/>
              </w:rPr>
              <w:t>ŽÁDOST O NÁROKOVOU PODPORU Z PODPŮRNÉHO</w:t>
            </w:r>
            <w:r w:rsidR="007D1889" w:rsidRPr="007D1889">
              <w:rPr>
                <w:rFonts w:ascii="Arial" w:hAnsi="Arial" w:cs="Arial"/>
                <w:b/>
                <w:bCs/>
                <w:color w:val="000000"/>
                <w:sz w:val="30"/>
                <w:szCs w:val="30"/>
              </w:rPr>
              <w:t xml:space="preserve"> A SOCIÁLNÍHO FONDU </w:t>
            </w:r>
            <w:r w:rsidR="00C20498">
              <w:rPr>
                <w:rFonts w:ascii="Arial" w:hAnsi="Arial" w:cs="Arial"/>
                <w:b/>
                <w:bCs/>
                <w:color w:val="000000"/>
                <w:sz w:val="30"/>
                <w:szCs w:val="30"/>
              </w:rPr>
              <w:t>ODBOROVÉHO SVAZU</w:t>
            </w:r>
          </w:p>
        </w:tc>
      </w:tr>
      <w:tr w:rsidR="003B46F7" w:rsidRPr="003B46F7" w14:paraId="507D66B3" w14:textId="77777777" w:rsidTr="00300DA8">
        <w:trPr>
          <w:trHeight w:val="113"/>
        </w:trPr>
        <w:tc>
          <w:tcPr>
            <w:tcW w:w="6729" w:type="dxa"/>
          </w:tcPr>
          <w:p w14:paraId="1B3EBA4A" w14:textId="77777777" w:rsidR="003B46F7" w:rsidRPr="003B46F7" w:rsidRDefault="003B46F7" w:rsidP="00300D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</w:tbl>
    <w:p w14:paraId="75D9B53E" w14:textId="77777777" w:rsidR="000423BA" w:rsidRPr="00B47781" w:rsidRDefault="00300DA8" w:rsidP="003B46F7">
      <w:pPr>
        <w:pBdr>
          <w:bottom w:val="single" w:sz="12" w:space="1" w:color="auto"/>
        </w:pBdr>
        <w:rPr>
          <w:b/>
          <w:sz w:val="16"/>
          <w:szCs w:val="16"/>
        </w:rPr>
      </w:pPr>
      <w:r>
        <w:rPr>
          <w:b/>
          <w:sz w:val="32"/>
          <w:szCs w:val="32"/>
        </w:rPr>
        <w:br w:type="textWrapping" w:clear="all"/>
      </w:r>
      <w:r w:rsidR="00C3615C" w:rsidRPr="00C3615C">
        <w:rPr>
          <w:b/>
          <w:sz w:val="32"/>
          <w:szCs w:val="32"/>
        </w:rPr>
        <w:t xml:space="preserve"> </w:t>
      </w:r>
    </w:p>
    <w:p w14:paraId="3C0B1205" w14:textId="77777777" w:rsidR="001F2A4C" w:rsidRDefault="000423BA" w:rsidP="004C577B">
      <w:pPr>
        <w:tabs>
          <w:tab w:val="left" w:pos="993"/>
          <w:tab w:val="left" w:pos="4678"/>
        </w:tabs>
        <w:rPr>
          <w:sz w:val="24"/>
          <w:szCs w:val="24"/>
        </w:rPr>
      </w:pPr>
      <w:r>
        <w:rPr>
          <w:sz w:val="24"/>
          <w:szCs w:val="24"/>
        </w:rPr>
        <w:t>P</w:t>
      </w:r>
      <w:r w:rsidR="00945592">
        <w:rPr>
          <w:sz w:val="24"/>
          <w:szCs w:val="24"/>
        </w:rPr>
        <w:t>říjmení</w:t>
      </w:r>
      <w:r w:rsidR="004C577B">
        <w:rPr>
          <w:sz w:val="24"/>
          <w:szCs w:val="24"/>
        </w:rPr>
        <w:t>:</w:t>
      </w:r>
      <w:r w:rsidR="00945592">
        <w:rPr>
          <w:sz w:val="24"/>
          <w:szCs w:val="24"/>
        </w:rPr>
        <w:tab/>
      </w:r>
      <w:sdt>
        <w:sdtPr>
          <w:rPr>
            <w:sz w:val="24"/>
            <w:szCs w:val="24"/>
          </w:rPr>
          <w:alias w:val="jméno"/>
          <w:tag w:val="jméno"/>
          <w:id w:val="-1921090613"/>
          <w:placeholder>
            <w:docPart w:val="5210BE8415B845299E999D1A88EE3D92"/>
          </w:placeholder>
          <w:showingPlcHdr/>
          <w:text/>
        </w:sdtPr>
        <w:sdtEndPr/>
        <w:sdtContent>
          <w:r w:rsidR="005F690F" w:rsidRPr="004C577B">
            <w:rPr>
              <w:rStyle w:val="Zstupntext"/>
              <w:color w:val="BFBFBF" w:themeColor="background1" w:themeShade="BF"/>
            </w:rPr>
            <w:t>… zde</w:t>
          </w:r>
          <w:r w:rsidR="00670D10" w:rsidRPr="004C577B">
            <w:rPr>
              <w:rStyle w:val="Zstupntext"/>
              <w:color w:val="BFBFBF" w:themeColor="background1" w:themeShade="BF"/>
            </w:rPr>
            <w:t xml:space="preserve"> zadejte </w:t>
          </w:r>
          <w:r w:rsidR="00AA5A7D" w:rsidRPr="004C577B">
            <w:rPr>
              <w:rStyle w:val="Zstupntext"/>
              <w:color w:val="BFBFBF" w:themeColor="background1" w:themeShade="BF"/>
            </w:rPr>
            <w:t xml:space="preserve">Vaše </w:t>
          </w:r>
          <w:r w:rsidRPr="004C577B">
            <w:rPr>
              <w:rStyle w:val="Zstupntext"/>
              <w:color w:val="BFBFBF" w:themeColor="background1" w:themeShade="BF"/>
            </w:rPr>
            <w:t>příjmení</w:t>
          </w:r>
        </w:sdtContent>
      </w:sdt>
      <w:r w:rsidR="004C577B">
        <w:rPr>
          <w:sz w:val="24"/>
          <w:szCs w:val="24"/>
        </w:rPr>
        <w:tab/>
      </w:r>
      <w:r>
        <w:rPr>
          <w:sz w:val="24"/>
          <w:szCs w:val="24"/>
        </w:rPr>
        <w:t>jméno</w:t>
      </w:r>
      <w:r w:rsidR="004C577B">
        <w:rPr>
          <w:sz w:val="24"/>
          <w:szCs w:val="24"/>
        </w:rPr>
        <w:t>:</w:t>
      </w:r>
      <w:r>
        <w:rPr>
          <w:sz w:val="24"/>
          <w:szCs w:val="24"/>
        </w:rPr>
        <w:t xml:space="preserve">  </w:t>
      </w:r>
      <w:sdt>
        <w:sdtPr>
          <w:rPr>
            <w:sz w:val="24"/>
            <w:szCs w:val="24"/>
          </w:rPr>
          <w:id w:val="-1764297051"/>
          <w:placeholder>
            <w:docPart w:val="A2E26AE84C1A4BCE8EB405711BAA21E3"/>
          </w:placeholder>
          <w:showingPlcHdr/>
          <w:text/>
        </w:sdtPr>
        <w:sdtEndPr/>
        <w:sdtContent>
          <w:r w:rsidRPr="004C577B">
            <w:rPr>
              <w:rStyle w:val="Zstupntext"/>
              <w:color w:val="BFBFBF" w:themeColor="background1" w:themeShade="BF"/>
            </w:rPr>
            <w:t>Vaše jméno</w:t>
          </w:r>
        </w:sdtContent>
      </w:sdt>
    </w:p>
    <w:p w14:paraId="0FBF2575" w14:textId="77777777" w:rsidR="00945592" w:rsidRDefault="00945592" w:rsidP="00945592">
      <w:pPr>
        <w:tabs>
          <w:tab w:val="left" w:pos="1276"/>
        </w:tabs>
        <w:rPr>
          <w:sz w:val="24"/>
          <w:szCs w:val="24"/>
        </w:rPr>
      </w:pPr>
      <w:r>
        <w:rPr>
          <w:sz w:val="24"/>
          <w:szCs w:val="24"/>
        </w:rPr>
        <w:t>Rodné číslo</w:t>
      </w:r>
      <w:r w:rsidR="004C577B">
        <w:rPr>
          <w:sz w:val="24"/>
          <w:szCs w:val="24"/>
        </w:rPr>
        <w:t>:</w:t>
      </w:r>
      <w:r>
        <w:rPr>
          <w:sz w:val="24"/>
          <w:szCs w:val="24"/>
        </w:rPr>
        <w:tab/>
      </w:r>
      <w:sdt>
        <w:sdtPr>
          <w:rPr>
            <w:sz w:val="24"/>
            <w:szCs w:val="24"/>
          </w:rPr>
          <w:alias w:val="RČ"/>
          <w:tag w:val="RČ"/>
          <w:id w:val="1730336555"/>
          <w:placeholder>
            <w:docPart w:val="1CE9BFBD103443D1999BF905ED0B8124"/>
          </w:placeholder>
          <w:showingPlcHdr/>
          <w:text/>
        </w:sdtPr>
        <w:sdtEndPr/>
        <w:sdtContent>
          <w:r w:rsidRPr="004C577B">
            <w:rPr>
              <w:rStyle w:val="Zstupntext"/>
              <w:color w:val="BFBFBF" w:themeColor="background1" w:themeShade="BF"/>
            </w:rPr>
            <w:t>zde zadejte rodné číslo / koncovku RČ</w:t>
          </w:r>
        </w:sdtContent>
      </w:sdt>
    </w:p>
    <w:p w14:paraId="330CB29A" w14:textId="77777777" w:rsidR="00C3615C" w:rsidRDefault="00AA5A7D" w:rsidP="00945592">
      <w:pPr>
        <w:tabs>
          <w:tab w:val="left" w:pos="1843"/>
        </w:tabs>
        <w:rPr>
          <w:sz w:val="24"/>
          <w:szCs w:val="24"/>
        </w:rPr>
      </w:pPr>
      <w:r>
        <w:rPr>
          <w:sz w:val="24"/>
          <w:szCs w:val="24"/>
        </w:rPr>
        <w:t>Adresa bydliště</w:t>
      </w:r>
      <w:r w:rsidR="004C577B">
        <w:rPr>
          <w:sz w:val="24"/>
          <w:szCs w:val="24"/>
        </w:rPr>
        <w:t>:</w:t>
      </w:r>
      <w:r>
        <w:rPr>
          <w:sz w:val="24"/>
          <w:szCs w:val="24"/>
        </w:rPr>
        <w:t xml:space="preserve">     </w:t>
      </w:r>
      <w:r w:rsidR="00366861">
        <w:rPr>
          <w:sz w:val="24"/>
          <w:szCs w:val="24"/>
        </w:rPr>
        <w:tab/>
      </w:r>
      <w:sdt>
        <w:sdtPr>
          <w:rPr>
            <w:sz w:val="24"/>
            <w:szCs w:val="24"/>
          </w:rPr>
          <w:alias w:val="ulice"/>
          <w:tag w:val="bydliště"/>
          <w:id w:val="-932124532"/>
          <w:placeholder>
            <w:docPart w:val="4675C84A61CD41DBA14B28B1A7602DF1"/>
          </w:placeholder>
          <w:showingPlcHdr/>
          <w:text/>
        </w:sdtPr>
        <w:sdtEndPr/>
        <w:sdtContent>
          <w:r w:rsidR="005F690F" w:rsidRPr="004C577B">
            <w:rPr>
              <w:rStyle w:val="Zstupntext"/>
              <w:color w:val="BFBFBF" w:themeColor="background1" w:themeShade="BF"/>
            </w:rPr>
            <w:t>… zde trvalé bydliště</w:t>
          </w:r>
          <w:r w:rsidR="00746D68" w:rsidRPr="004C577B">
            <w:rPr>
              <w:rStyle w:val="Zstupntext"/>
              <w:color w:val="BFBFBF" w:themeColor="background1" w:themeShade="BF"/>
            </w:rPr>
            <w:t xml:space="preserve"> </w:t>
          </w:r>
          <w:r w:rsidR="00945592" w:rsidRPr="004C577B">
            <w:rPr>
              <w:rStyle w:val="Zstupntext"/>
              <w:color w:val="BFBFBF" w:themeColor="background1" w:themeShade="BF"/>
            </w:rPr>
            <w:t>… ulici, číslo orientační / číslo popisné</w:t>
          </w:r>
        </w:sdtContent>
      </w:sdt>
    </w:p>
    <w:p w14:paraId="092C8129" w14:textId="77777777" w:rsidR="00366861" w:rsidRDefault="00366861" w:rsidP="00945592">
      <w:pPr>
        <w:tabs>
          <w:tab w:val="left" w:pos="1843"/>
        </w:tabs>
        <w:rPr>
          <w:sz w:val="24"/>
          <w:szCs w:val="24"/>
        </w:rPr>
      </w:pPr>
      <w:r>
        <w:rPr>
          <w:sz w:val="24"/>
          <w:szCs w:val="24"/>
        </w:rPr>
        <w:tab/>
      </w:r>
      <w:sdt>
        <w:sdtPr>
          <w:rPr>
            <w:sz w:val="24"/>
            <w:szCs w:val="24"/>
          </w:rPr>
          <w:alias w:val="město"/>
          <w:id w:val="700055542"/>
          <w:placeholder>
            <w:docPart w:val="1388FEE94CD14D7CAF9A1C5A1436F4E9"/>
          </w:placeholder>
          <w:showingPlcHdr/>
          <w:text/>
        </w:sdtPr>
        <w:sdtEndPr/>
        <w:sdtContent>
          <w:r w:rsidRPr="004C577B">
            <w:rPr>
              <w:rStyle w:val="Zstupntext"/>
              <w:color w:val="BFBFBF" w:themeColor="background1" w:themeShade="BF"/>
            </w:rPr>
            <w:t xml:space="preserve">… </w:t>
          </w:r>
          <w:r w:rsidR="00945592" w:rsidRPr="004C577B">
            <w:rPr>
              <w:rStyle w:val="Zstupntext"/>
              <w:color w:val="BFBFBF" w:themeColor="background1" w:themeShade="BF"/>
            </w:rPr>
            <w:t xml:space="preserve">město </w:t>
          </w:r>
          <w:r w:rsidR="007A3C59">
            <w:rPr>
              <w:rStyle w:val="Zstupntext"/>
              <w:color w:val="BFBFBF" w:themeColor="background1" w:themeShade="BF"/>
            </w:rPr>
            <w:t xml:space="preserve">nebo obec </w:t>
          </w:r>
          <w:r w:rsidR="00945592" w:rsidRPr="004C577B">
            <w:rPr>
              <w:rStyle w:val="Zstupntext"/>
              <w:color w:val="BFBFBF" w:themeColor="background1" w:themeShade="BF"/>
            </w:rPr>
            <w:t>a PSČ</w:t>
          </w:r>
        </w:sdtContent>
      </w:sdt>
      <w:bookmarkStart w:id="0" w:name="_GoBack"/>
      <w:bookmarkEnd w:id="0"/>
    </w:p>
    <w:p w14:paraId="0B63B2C0" w14:textId="77777777" w:rsidR="004C577B" w:rsidRDefault="004C577B" w:rsidP="004C577B">
      <w:pPr>
        <w:tabs>
          <w:tab w:val="left" w:pos="1843"/>
          <w:tab w:val="left" w:pos="4678"/>
        </w:tabs>
        <w:rPr>
          <w:sz w:val="24"/>
          <w:szCs w:val="24"/>
        </w:rPr>
      </w:pPr>
      <w:r>
        <w:rPr>
          <w:sz w:val="24"/>
          <w:szCs w:val="24"/>
        </w:rPr>
        <w:t xml:space="preserve">Telefon:  </w:t>
      </w:r>
      <w:sdt>
        <w:sdtPr>
          <w:rPr>
            <w:sz w:val="24"/>
            <w:szCs w:val="24"/>
          </w:rPr>
          <w:alias w:val="telefon"/>
          <w:tag w:val="telefon"/>
          <w:id w:val="-1521536077"/>
          <w:placeholder>
            <w:docPart w:val="2DF9D7F1F51A46B092F65ECA7E805097"/>
          </w:placeholder>
          <w:showingPlcHdr/>
          <w:text/>
        </w:sdtPr>
        <w:sdtEndPr/>
        <w:sdtContent>
          <w:r w:rsidRPr="004C577B">
            <w:rPr>
              <w:rStyle w:val="Zstupntext"/>
              <w:color w:val="BFBFBF" w:themeColor="background1" w:themeShade="BF"/>
            </w:rPr>
            <w:t xml:space="preserve">Vaše aktuální </w:t>
          </w:r>
          <w:r>
            <w:rPr>
              <w:rStyle w:val="Zstupntext"/>
              <w:color w:val="BFBFBF" w:themeColor="background1" w:themeShade="BF"/>
            </w:rPr>
            <w:t>mobilní</w:t>
          </w:r>
          <w:r w:rsidRPr="004C577B">
            <w:rPr>
              <w:rStyle w:val="Zstupntext"/>
              <w:color w:val="BFBFBF" w:themeColor="background1" w:themeShade="BF"/>
            </w:rPr>
            <w:t xml:space="preserve"> číslo</w:t>
          </w:r>
        </w:sdtContent>
      </w:sdt>
      <w:r>
        <w:rPr>
          <w:sz w:val="24"/>
          <w:szCs w:val="24"/>
        </w:rPr>
        <w:tab/>
        <w:t xml:space="preserve">do zaměstnání  </w:t>
      </w:r>
      <w:sdt>
        <w:sdtPr>
          <w:rPr>
            <w:sz w:val="24"/>
            <w:szCs w:val="24"/>
          </w:rPr>
          <w:id w:val="-584682270"/>
          <w:placeholder>
            <w:docPart w:val="B21A5BBE4BF94C3FA26B5DDAD06F9AFD"/>
          </w:placeholder>
          <w:showingPlcHdr/>
          <w:text/>
        </w:sdtPr>
        <w:sdtEndPr/>
        <w:sdtContent>
          <w:r w:rsidRPr="004C577B">
            <w:rPr>
              <w:rStyle w:val="Zstupntext"/>
              <w:color w:val="BFBFBF" w:themeColor="background1" w:themeShade="BF"/>
            </w:rPr>
            <w:t>pevná linka</w:t>
          </w:r>
          <w:r>
            <w:rPr>
              <w:rStyle w:val="Zstupntext"/>
              <w:color w:val="BFBFBF" w:themeColor="background1" w:themeShade="BF"/>
            </w:rPr>
            <w:t xml:space="preserve"> do zaměstnání</w:t>
          </w:r>
        </w:sdtContent>
      </w:sdt>
    </w:p>
    <w:p w14:paraId="7D459D49" w14:textId="77777777" w:rsidR="002122EF" w:rsidRDefault="002122EF" w:rsidP="00A900EC">
      <w:pPr>
        <w:tabs>
          <w:tab w:val="left" w:pos="3686"/>
          <w:tab w:val="left" w:pos="6379"/>
        </w:tabs>
        <w:rPr>
          <w:sz w:val="24"/>
          <w:szCs w:val="24"/>
        </w:rPr>
      </w:pPr>
      <w:r>
        <w:rPr>
          <w:sz w:val="24"/>
          <w:szCs w:val="24"/>
        </w:rPr>
        <w:t>Číslo bankovního účtu</w:t>
      </w:r>
      <w:r>
        <w:rPr>
          <w:sz w:val="24"/>
          <w:szCs w:val="24"/>
        </w:rPr>
        <w:tab/>
        <w:t>Kód banky</w:t>
      </w:r>
      <w:r>
        <w:rPr>
          <w:sz w:val="24"/>
          <w:szCs w:val="24"/>
        </w:rPr>
        <w:tab/>
        <w:t>Specifický symbol</w:t>
      </w:r>
    </w:p>
    <w:tbl>
      <w:tblPr>
        <w:tblStyle w:val="Mkatabulky"/>
        <w:tblW w:w="9348" w:type="dxa"/>
        <w:tblLook w:val="04A0" w:firstRow="1" w:lastRow="0" w:firstColumn="1" w:lastColumn="0" w:noHBand="0" w:noVBand="1"/>
      </w:tblPr>
      <w:tblGrid>
        <w:gridCol w:w="3539"/>
        <w:gridCol w:w="2693"/>
        <w:gridCol w:w="3116"/>
      </w:tblGrid>
      <w:tr w:rsidR="002122EF" w14:paraId="54BAF2E1" w14:textId="77777777" w:rsidTr="003C7911">
        <w:trPr>
          <w:trHeight w:val="567"/>
        </w:trPr>
        <w:sdt>
          <w:sdtPr>
            <w:rPr>
              <w:sz w:val="24"/>
              <w:szCs w:val="24"/>
            </w:rPr>
            <w:id w:val="1128119946"/>
            <w:placeholder>
              <w:docPart w:val="85D23197CD37422EA140194E1016E8D2"/>
            </w:placeholder>
            <w:showingPlcHdr/>
            <w:text/>
          </w:sdtPr>
          <w:sdtEndPr/>
          <w:sdtContent>
            <w:tc>
              <w:tcPr>
                <w:tcW w:w="3539" w:type="dxa"/>
                <w:vAlign w:val="center"/>
              </w:tcPr>
              <w:p w14:paraId="72B0075B" w14:textId="77777777" w:rsidR="002122EF" w:rsidRDefault="002122EF" w:rsidP="002122EF">
                <w:pPr>
                  <w:tabs>
                    <w:tab w:val="left" w:pos="3544"/>
                    <w:tab w:val="left" w:pos="6804"/>
                  </w:tabs>
                  <w:rPr>
                    <w:sz w:val="24"/>
                    <w:szCs w:val="24"/>
                  </w:rPr>
                </w:pPr>
                <w:r w:rsidRPr="003C7911">
                  <w:rPr>
                    <w:rStyle w:val="Zstupntext"/>
                    <w:color w:val="D9D9D9" w:themeColor="background1" w:themeShade="D9"/>
                  </w:rPr>
                  <w:t>číslo Vašeho účtu v bance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200902519"/>
            <w:placeholder>
              <w:docPart w:val="1DC47B2E66B14C01B929296EEB230EDD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14:paraId="6617286A" w14:textId="77777777" w:rsidR="002122EF" w:rsidRDefault="002122EF" w:rsidP="002122EF">
                <w:pPr>
                  <w:tabs>
                    <w:tab w:val="left" w:pos="3544"/>
                    <w:tab w:val="left" w:pos="6804"/>
                  </w:tabs>
                  <w:rPr>
                    <w:sz w:val="24"/>
                    <w:szCs w:val="24"/>
                  </w:rPr>
                </w:pPr>
                <w:r w:rsidRPr="003C7911">
                  <w:rPr>
                    <w:rStyle w:val="Zstupntext"/>
                    <w:color w:val="D9D9D9" w:themeColor="background1" w:themeShade="D9"/>
                  </w:rPr>
                  <w:t>Kód Vaší banky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997853930"/>
            <w:placeholder>
              <w:docPart w:val="48E348EEBFAA4437BE3D183F579C7BAF"/>
            </w:placeholder>
            <w:showingPlcHdr/>
            <w:text/>
          </w:sdtPr>
          <w:sdtEndPr/>
          <w:sdtContent>
            <w:tc>
              <w:tcPr>
                <w:tcW w:w="3116" w:type="dxa"/>
                <w:vAlign w:val="center"/>
              </w:tcPr>
              <w:p w14:paraId="21765C2D" w14:textId="77777777" w:rsidR="002122EF" w:rsidRDefault="002122EF" w:rsidP="002122EF">
                <w:pPr>
                  <w:tabs>
                    <w:tab w:val="left" w:pos="3544"/>
                    <w:tab w:val="left" w:pos="6804"/>
                  </w:tabs>
                  <w:rPr>
                    <w:sz w:val="24"/>
                    <w:szCs w:val="24"/>
                  </w:rPr>
                </w:pPr>
                <w:r w:rsidRPr="003C7911">
                  <w:rPr>
                    <w:rStyle w:val="Zstupntext"/>
                    <w:color w:val="D9D9D9" w:themeColor="background1" w:themeShade="D9"/>
                  </w:rPr>
                  <w:t>Váš specifický symbol</w:t>
                </w:r>
              </w:p>
            </w:tc>
          </w:sdtContent>
        </w:sdt>
      </w:tr>
    </w:tbl>
    <w:p w14:paraId="230474FC" w14:textId="77777777" w:rsidR="00AD010E" w:rsidRPr="009C5283" w:rsidRDefault="00AD010E" w:rsidP="00366861">
      <w:pPr>
        <w:tabs>
          <w:tab w:val="left" w:pos="1985"/>
        </w:tabs>
        <w:rPr>
          <w:sz w:val="10"/>
          <w:szCs w:val="10"/>
        </w:rPr>
      </w:pPr>
    </w:p>
    <w:p w14:paraId="7D08B9D1" w14:textId="77777777" w:rsidR="00A40542" w:rsidRPr="00F16F7B" w:rsidRDefault="00C31C52" w:rsidP="00366861">
      <w:pPr>
        <w:tabs>
          <w:tab w:val="left" w:pos="1985"/>
        </w:tabs>
        <w:rPr>
          <w:sz w:val="28"/>
          <w:szCs w:val="24"/>
          <w:u w:val="single"/>
        </w:rPr>
      </w:pPr>
      <w:r w:rsidRPr="00F16F7B">
        <w:rPr>
          <w:sz w:val="28"/>
          <w:szCs w:val="24"/>
          <w:u w:val="single"/>
        </w:rPr>
        <w:t>Druh podpory:</w:t>
      </w:r>
    </w:p>
    <w:p w14:paraId="763E3126" w14:textId="5A62DCC4" w:rsidR="00E75908" w:rsidRDefault="007033EC" w:rsidP="00E75908">
      <w:pPr>
        <w:tabs>
          <w:tab w:val="left" w:pos="567"/>
        </w:tabs>
        <w:rPr>
          <w:b/>
          <w:sz w:val="24"/>
          <w:szCs w:val="24"/>
        </w:rPr>
      </w:pPr>
      <w:sdt>
        <w:sdtPr>
          <w:rPr>
            <w:sz w:val="24"/>
            <w:szCs w:val="24"/>
          </w:rPr>
          <w:alias w:val="na blbost"/>
          <w:tag w:val="na blbost"/>
          <w:id w:val="11032975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6C13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C20498">
        <w:rPr>
          <w:sz w:val="24"/>
          <w:szCs w:val="24"/>
        </w:rPr>
        <w:tab/>
      </w:r>
      <w:r w:rsidR="00C20498" w:rsidRPr="00C20498">
        <w:rPr>
          <w:b/>
          <w:sz w:val="24"/>
          <w:szCs w:val="24"/>
        </w:rPr>
        <w:t>G   -   příspěvek na zdravotní balíček</w:t>
      </w:r>
    </w:p>
    <w:p w14:paraId="6B6EAD8D" w14:textId="6A10929C" w:rsidR="00E75908" w:rsidRDefault="007033EC" w:rsidP="00E75908">
      <w:pPr>
        <w:tabs>
          <w:tab w:val="left" w:pos="567"/>
        </w:tabs>
        <w:rPr>
          <w:b/>
          <w:sz w:val="24"/>
          <w:szCs w:val="24"/>
        </w:rPr>
      </w:pPr>
      <w:sdt>
        <w:sdtPr>
          <w:rPr>
            <w:sz w:val="24"/>
            <w:szCs w:val="24"/>
          </w:rPr>
          <w:alias w:val="na blbost"/>
          <w:tag w:val="na blbost"/>
          <w:id w:val="21112288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6C13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C20498">
        <w:rPr>
          <w:b/>
          <w:sz w:val="24"/>
          <w:szCs w:val="24"/>
        </w:rPr>
        <w:tab/>
      </w:r>
      <w:r w:rsidR="00C20498" w:rsidRPr="00C20498">
        <w:rPr>
          <w:b/>
          <w:sz w:val="24"/>
          <w:szCs w:val="24"/>
        </w:rPr>
        <w:t>E   -   podpora při narození dítěte</w:t>
      </w:r>
    </w:p>
    <w:p w14:paraId="2CFE0188" w14:textId="143365A6" w:rsidR="00E75908" w:rsidRDefault="00C20498" w:rsidP="00C20498">
      <w:pPr>
        <w:tabs>
          <w:tab w:val="left" w:pos="567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P</w:t>
      </w:r>
      <w:r w:rsidRPr="00C20498">
        <w:rPr>
          <w:sz w:val="20"/>
          <w:szCs w:val="20"/>
        </w:rPr>
        <w:t>říloha:</w:t>
      </w:r>
    </w:p>
    <w:p w14:paraId="12CF41A3" w14:textId="1DED227B" w:rsidR="00C20498" w:rsidRPr="00C20498" w:rsidRDefault="00C20498" w:rsidP="00C20498">
      <w:pPr>
        <w:tabs>
          <w:tab w:val="left" w:pos="567"/>
        </w:tabs>
        <w:spacing w:after="0"/>
        <w:rPr>
          <w:i/>
          <w:sz w:val="20"/>
          <w:szCs w:val="20"/>
        </w:rPr>
      </w:pPr>
      <w:r>
        <w:rPr>
          <w:sz w:val="20"/>
          <w:szCs w:val="20"/>
        </w:rPr>
        <w:tab/>
      </w:r>
      <w:r w:rsidRPr="00C20498">
        <w:rPr>
          <w:i/>
          <w:sz w:val="20"/>
          <w:szCs w:val="20"/>
        </w:rPr>
        <w:t>u</w:t>
      </w:r>
      <w:r w:rsidRPr="00C20498">
        <w:rPr>
          <w:sz w:val="20"/>
          <w:szCs w:val="20"/>
        </w:rPr>
        <w:t xml:space="preserve">  G  -  </w:t>
      </w:r>
      <w:r w:rsidRPr="00C20498">
        <w:rPr>
          <w:i/>
          <w:sz w:val="20"/>
          <w:szCs w:val="20"/>
        </w:rPr>
        <w:t>fotokopie dokladu o úhradě úkony</w:t>
      </w:r>
    </w:p>
    <w:p w14:paraId="24EA8818" w14:textId="2D509988" w:rsidR="00C20498" w:rsidRPr="00AD010E" w:rsidRDefault="00C20498" w:rsidP="00C20498">
      <w:pPr>
        <w:tabs>
          <w:tab w:val="left" w:pos="567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 w:rsidRPr="00C20498">
        <w:rPr>
          <w:i/>
          <w:sz w:val="20"/>
          <w:szCs w:val="20"/>
        </w:rPr>
        <w:t>u</w:t>
      </w:r>
      <w:r w:rsidRPr="00C20498">
        <w:rPr>
          <w:sz w:val="20"/>
          <w:szCs w:val="20"/>
        </w:rPr>
        <w:t xml:space="preserve">  E  -  </w:t>
      </w:r>
      <w:r w:rsidRPr="00C20498">
        <w:rPr>
          <w:i/>
          <w:sz w:val="20"/>
          <w:szCs w:val="20"/>
        </w:rPr>
        <w:t>fotokopie rodného listu dítěte</w:t>
      </w:r>
    </w:p>
    <w:p w14:paraId="30FA7725" w14:textId="77777777" w:rsidR="00AD010E" w:rsidRPr="00641880" w:rsidRDefault="00AD010E" w:rsidP="00921625">
      <w:pPr>
        <w:pBdr>
          <w:bottom w:val="single" w:sz="12" w:space="1" w:color="auto"/>
        </w:pBdr>
        <w:tabs>
          <w:tab w:val="right" w:pos="9214"/>
        </w:tabs>
        <w:spacing w:after="0"/>
        <w:rPr>
          <w:sz w:val="16"/>
          <w:szCs w:val="16"/>
          <w:u w:val="dottedHeavy"/>
        </w:rPr>
      </w:pPr>
    </w:p>
    <w:p w14:paraId="13B99C50" w14:textId="77777777" w:rsidR="00921625" w:rsidRDefault="00921625" w:rsidP="00921625">
      <w:pPr>
        <w:tabs>
          <w:tab w:val="right" w:pos="9214"/>
        </w:tabs>
        <w:spacing w:after="0"/>
        <w:rPr>
          <w:sz w:val="24"/>
          <w:szCs w:val="24"/>
        </w:rPr>
      </w:pPr>
    </w:p>
    <w:p w14:paraId="52AE62AE" w14:textId="77777777" w:rsidR="00921625" w:rsidRDefault="005B25FC" w:rsidP="00921625">
      <w:pPr>
        <w:tabs>
          <w:tab w:val="right" w:pos="9214"/>
        </w:tabs>
        <w:spacing w:after="0"/>
        <w:rPr>
          <w:sz w:val="28"/>
          <w:szCs w:val="28"/>
          <w:u w:val="single"/>
        </w:rPr>
      </w:pPr>
      <w:r w:rsidRPr="00BC1E9C">
        <w:rPr>
          <w:sz w:val="28"/>
          <w:szCs w:val="28"/>
          <w:u w:val="single"/>
        </w:rPr>
        <w:t>Odborová organizace doplní:</w:t>
      </w:r>
    </w:p>
    <w:p w14:paraId="0A910243" w14:textId="77777777" w:rsidR="005B25FC" w:rsidRDefault="00A450D9" w:rsidP="008C3BF3">
      <w:pPr>
        <w:tabs>
          <w:tab w:val="left" w:pos="5670"/>
          <w:tab w:val="right" w:pos="9214"/>
        </w:tabs>
        <w:spacing w:before="120" w:after="0" w:line="240" w:lineRule="auto"/>
        <w:rPr>
          <w:sz w:val="24"/>
          <w:szCs w:val="24"/>
        </w:rPr>
      </w:pPr>
      <w:r>
        <w:rPr>
          <w:sz w:val="24"/>
          <w:szCs w:val="24"/>
        </w:rPr>
        <w:t>P</w:t>
      </w:r>
      <w:r w:rsidR="005B25FC">
        <w:rPr>
          <w:sz w:val="24"/>
          <w:szCs w:val="24"/>
        </w:rPr>
        <w:t>řijetí žadatele do odborů</w:t>
      </w:r>
      <w:r>
        <w:rPr>
          <w:sz w:val="24"/>
          <w:szCs w:val="24"/>
        </w:rPr>
        <w:t xml:space="preserve"> dne</w:t>
      </w:r>
      <w:r w:rsidR="005B25F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datum"/>
          <w:tag w:val="datum"/>
          <w:id w:val="-586310247"/>
          <w:placeholder>
            <w:docPart w:val="44A011DA28EB4A04995FD4009E3F41A2"/>
          </w:placeholder>
          <w:showingPlcHdr/>
          <w:date>
            <w:dateFormat w:val="d. MMMM yyyy"/>
            <w:lid w:val="cs-CZ"/>
            <w:storeMappedDataAs w:val="dateTime"/>
            <w:calendar w:val="gregorian"/>
          </w:date>
        </w:sdtPr>
        <w:sdtEndPr/>
        <w:sdtContent>
          <w:proofErr w:type="gramStart"/>
          <w:r w:rsidR="005B25FC" w:rsidRPr="00B246B0">
            <w:rPr>
              <w:rStyle w:val="Zstupntext"/>
              <w:color w:val="BFBFBF" w:themeColor="background1" w:themeShade="BF"/>
            </w:rPr>
            <w:t>vyberte</w:t>
          </w:r>
          <w:proofErr w:type="gramEnd"/>
          <w:r w:rsidR="005B25FC" w:rsidRPr="00B246B0">
            <w:rPr>
              <w:rStyle w:val="Zstupntext"/>
              <w:color w:val="BFBFBF" w:themeColor="background1" w:themeShade="BF"/>
            </w:rPr>
            <w:t xml:space="preserve"> datum</w:t>
          </w:r>
        </w:sdtContent>
      </w:sdt>
      <w:r w:rsidR="008C3BF3">
        <w:rPr>
          <w:sz w:val="24"/>
          <w:szCs w:val="24"/>
        </w:rPr>
        <w:tab/>
        <w:t xml:space="preserve">do ZO OS </w:t>
      </w:r>
      <w:sdt>
        <w:sdtPr>
          <w:rPr>
            <w:sz w:val="24"/>
            <w:szCs w:val="24"/>
          </w:rPr>
          <w:id w:val="281540838"/>
          <w:placeholder>
            <w:docPart w:val="8D353CA5F21745A1B7E94C8020A515EE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/>
        <w:sdtContent>
          <w:proofErr w:type="gramStart"/>
          <w:r w:rsidR="008C3BF3" w:rsidRPr="00B246B0">
            <w:rPr>
              <w:rStyle w:val="Zstupntext"/>
              <w:color w:val="BFBFBF" w:themeColor="background1" w:themeShade="BF"/>
            </w:rPr>
            <w:t>vyberte</w:t>
          </w:r>
          <w:proofErr w:type="gramEnd"/>
          <w:r w:rsidR="008C3BF3" w:rsidRPr="00B246B0">
            <w:rPr>
              <w:rStyle w:val="Zstupntext"/>
              <w:color w:val="BFBFBF" w:themeColor="background1" w:themeShade="BF"/>
            </w:rPr>
            <w:t xml:space="preserve"> datum</w:t>
          </w:r>
        </w:sdtContent>
      </w:sdt>
    </w:p>
    <w:p w14:paraId="2DAE5D9F" w14:textId="77777777" w:rsidR="008C3BF3" w:rsidRDefault="009C5283" w:rsidP="009C5283">
      <w:pPr>
        <w:tabs>
          <w:tab w:val="right" w:pos="9214"/>
        </w:tabs>
        <w:spacing w:before="120"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BA60EC" wp14:editId="452523F0">
                <wp:simplePos x="0" y="0"/>
                <wp:positionH relativeFrom="column">
                  <wp:posOffset>4189037</wp:posOffset>
                </wp:positionH>
                <wp:positionV relativeFrom="paragraph">
                  <wp:posOffset>175317</wp:posOffset>
                </wp:positionV>
                <wp:extent cx="2030681" cy="1042555"/>
                <wp:effectExtent l="0" t="0" r="27305" b="2476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0681" cy="10425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6EB439" id="Obdélník 2" o:spid="_x0000_s1026" style="position:absolute;margin-left:329.85pt;margin-top:13.8pt;width:159.9pt;height:82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" fillcolor="white [3201]" strokecolor="black [3213]" strokeweight="1pt">
                <v:stroke dashstyle="1 1"/>
              </v:rect>
            </w:pict>
          </mc:Fallback>
        </mc:AlternateContent>
      </w:r>
      <w:r w:rsidR="00A450D9">
        <w:rPr>
          <w:sz w:val="24"/>
          <w:szCs w:val="24"/>
        </w:rPr>
        <w:t>Potvrzení ZO (MO) o řádném placení členských příspěvků žadatele</w:t>
      </w:r>
    </w:p>
    <w:p w14:paraId="154A672B" w14:textId="77777777" w:rsidR="009C5283" w:rsidRDefault="009C5283" w:rsidP="009C5283">
      <w:pPr>
        <w:tabs>
          <w:tab w:val="right" w:pos="6379"/>
          <w:tab w:val="right" w:pos="9214"/>
        </w:tabs>
        <w:spacing w:before="120"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9C5283">
        <w:rPr>
          <w:sz w:val="24"/>
          <w:szCs w:val="24"/>
        </w:rPr>
        <w:t>úhrada pravidelně měsíčně srážkou ze mzdy</w:t>
      </w:r>
      <w:r>
        <w:rPr>
          <w:sz w:val="24"/>
          <w:szCs w:val="24"/>
        </w:rPr>
        <w:tab/>
      </w:r>
    </w:p>
    <w:p w14:paraId="62649E42" w14:textId="77777777" w:rsidR="0001007E" w:rsidRDefault="00682050" w:rsidP="00921625">
      <w:pPr>
        <w:tabs>
          <w:tab w:val="left" w:pos="5670"/>
          <w:tab w:val="right" w:pos="9214"/>
        </w:tabs>
        <w:spacing w:after="0"/>
        <w:rPr>
          <w:sz w:val="44"/>
          <w:szCs w:val="44"/>
        </w:rPr>
      </w:pPr>
      <w:r w:rsidRPr="00682050">
        <w:rPr>
          <w:sz w:val="44"/>
          <w:szCs w:val="44"/>
        </w:rPr>
        <w:t>___________</w:t>
      </w:r>
      <w:r>
        <w:rPr>
          <w:sz w:val="44"/>
          <w:szCs w:val="44"/>
        </w:rPr>
        <w:t>_______________</w:t>
      </w:r>
      <w:r w:rsidR="009C5283">
        <w:rPr>
          <w:sz w:val="44"/>
          <w:szCs w:val="44"/>
        </w:rPr>
        <w:t>___</w:t>
      </w:r>
    </w:p>
    <w:p w14:paraId="49182850" w14:textId="77777777" w:rsidR="00921625" w:rsidRPr="00682050" w:rsidRDefault="0001007E" w:rsidP="00921625">
      <w:pPr>
        <w:tabs>
          <w:tab w:val="left" w:pos="5670"/>
          <w:tab w:val="right" w:pos="9214"/>
        </w:tabs>
        <w:spacing w:after="0"/>
        <w:rPr>
          <w:sz w:val="44"/>
          <w:szCs w:val="44"/>
        </w:rPr>
      </w:pPr>
      <w:r>
        <w:rPr>
          <w:sz w:val="44"/>
          <w:szCs w:val="44"/>
        </w:rPr>
        <w:t>__________________________</w:t>
      </w:r>
      <w:r w:rsidR="009C5283">
        <w:rPr>
          <w:sz w:val="44"/>
          <w:szCs w:val="44"/>
        </w:rPr>
        <w:t>___</w:t>
      </w:r>
      <w:r w:rsidR="00921625" w:rsidRPr="00682050">
        <w:rPr>
          <w:sz w:val="44"/>
          <w:szCs w:val="44"/>
        </w:rPr>
        <w:tab/>
      </w:r>
    </w:p>
    <w:p w14:paraId="3ECF52D7" w14:textId="77777777" w:rsidR="00E8650F" w:rsidRDefault="00682050" w:rsidP="009C5283">
      <w:pPr>
        <w:tabs>
          <w:tab w:val="left" w:pos="709"/>
          <w:tab w:val="left" w:pos="7797"/>
          <w:tab w:val="right" w:pos="9214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  <w:t>podpis zástupce výboru odborové organizace</w:t>
      </w:r>
      <w:r w:rsidR="0001007E">
        <w:rPr>
          <w:sz w:val="24"/>
          <w:szCs w:val="24"/>
        </w:rPr>
        <w:tab/>
      </w:r>
      <w:r>
        <w:rPr>
          <w:sz w:val="24"/>
          <w:szCs w:val="24"/>
        </w:rPr>
        <w:t>razítko</w:t>
      </w:r>
    </w:p>
    <w:p w14:paraId="32A9CA6A" w14:textId="77777777" w:rsidR="000B385C" w:rsidRDefault="000B385C" w:rsidP="00921625">
      <w:pPr>
        <w:tabs>
          <w:tab w:val="right" w:pos="9214"/>
        </w:tabs>
        <w:spacing w:after="0"/>
        <w:rPr>
          <w:sz w:val="24"/>
          <w:szCs w:val="24"/>
        </w:rPr>
      </w:pPr>
    </w:p>
    <w:p w14:paraId="32469E7B" w14:textId="5EB0C795" w:rsidR="00C20498" w:rsidRDefault="009B59DC" w:rsidP="008551E3">
      <w:pPr>
        <w:pBdr>
          <w:bottom w:val="single" w:sz="12" w:space="1" w:color="auto"/>
        </w:pBdr>
        <w:tabs>
          <w:tab w:val="left" w:pos="7797"/>
          <w:tab w:val="right" w:pos="9214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V</w:t>
      </w:r>
      <w:r w:rsidR="00EE436E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město"/>
          <w:tag w:val="město"/>
          <w:id w:val="1534543944"/>
          <w:placeholder>
            <w:docPart w:val="F3FE525DBCB849D7A7F19FBB314D3BBF"/>
          </w:placeholder>
          <w:showingPlcHdr/>
          <w:text/>
        </w:sdtPr>
        <w:sdtEndPr/>
        <w:sdtContent>
          <w:r w:rsidR="003001B5" w:rsidRPr="003001B5">
            <w:rPr>
              <w:rStyle w:val="Zstupntext"/>
              <w:color w:val="BFBFBF" w:themeColor="background1" w:themeShade="BF"/>
            </w:rPr>
            <w:t xml:space="preserve">zde </w:t>
          </w:r>
          <w:proofErr w:type="gramStart"/>
          <w:r w:rsidR="003001B5" w:rsidRPr="003001B5">
            <w:rPr>
              <w:rStyle w:val="Zstupntext"/>
              <w:color w:val="BFBFBF" w:themeColor="background1" w:themeShade="BF"/>
            </w:rPr>
            <w:t>zadejte</w:t>
          </w:r>
          <w:proofErr w:type="gramEnd"/>
          <w:r w:rsidR="003001B5" w:rsidRPr="003001B5">
            <w:rPr>
              <w:rStyle w:val="Zstupntext"/>
              <w:color w:val="BFBFBF" w:themeColor="background1" w:themeShade="BF"/>
            </w:rPr>
            <w:t xml:space="preserve"> místo</w:t>
          </w:r>
        </w:sdtContent>
      </w:sdt>
      <w:r>
        <w:rPr>
          <w:sz w:val="24"/>
          <w:szCs w:val="24"/>
        </w:rPr>
        <w:t xml:space="preserve"> dne   </w:t>
      </w:r>
      <w:sdt>
        <w:sdtPr>
          <w:rPr>
            <w:sz w:val="24"/>
            <w:szCs w:val="24"/>
          </w:rPr>
          <w:alias w:val="datum"/>
          <w:tag w:val="datum"/>
          <w:id w:val="-518397706"/>
          <w:placeholder>
            <w:docPart w:val="D7609EEFBB0A4829928CD71D01238CC8"/>
          </w:placeholder>
          <w:showingPlcHdr/>
          <w:date>
            <w:dateFormat w:val="d. MMMM yyyy"/>
            <w:lid w:val="cs-CZ"/>
            <w:storeMappedDataAs w:val="dateTime"/>
            <w:calendar w:val="gregorian"/>
          </w:date>
        </w:sdtPr>
        <w:sdtEndPr/>
        <w:sdtContent>
          <w:proofErr w:type="gramStart"/>
          <w:r w:rsidRPr="000C0EC1">
            <w:rPr>
              <w:rStyle w:val="Zstupntext"/>
              <w:color w:val="BFBFBF" w:themeColor="background1" w:themeShade="BF"/>
            </w:rPr>
            <w:t>vyberte</w:t>
          </w:r>
          <w:proofErr w:type="gramEnd"/>
          <w:r w:rsidRPr="000C0EC1">
            <w:rPr>
              <w:rStyle w:val="Zstupntext"/>
              <w:color w:val="BFBFBF" w:themeColor="background1" w:themeShade="BF"/>
            </w:rPr>
            <w:t xml:space="preserve"> datum</w:t>
          </w:r>
        </w:sdtContent>
      </w:sdt>
    </w:p>
    <w:p w14:paraId="3EE5833C" w14:textId="77777777" w:rsidR="00C20498" w:rsidRDefault="00C20498" w:rsidP="008551E3">
      <w:pPr>
        <w:pBdr>
          <w:bottom w:val="single" w:sz="12" w:space="1" w:color="auto"/>
        </w:pBdr>
        <w:tabs>
          <w:tab w:val="left" w:pos="7797"/>
          <w:tab w:val="right" w:pos="9214"/>
        </w:tabs>
        <w:spacing w:after="0"/>
        <w:rPr>
          <w:sz w:val="24"/>
          <w:szCs w:val="24"/>
        </w:rPr>
      </w:pPr>
    </w:p>
    <w:p w14:paraId="0ACFC37B" w14:textId="77777777" w:rsidR="00C20498" w:rsidRDefault="00C20498" w:rsidP="008551E3">
      <w:pPr>
        <w:tabs>
          <w:tab w:val="left" w:pos="7797"/>
          <w:tab w:val="right" w:pos="9214"/>
        </w:tabs>
        <w:spacing w:after="0"/>
        <w:rPr>
          <w:sz w:val="24"/>
          <w:szCs w:val="24"/>
        </w:rPr>
      </w:pPr>
      <w:r w:rsidRPr="00C20498">
        <w:rPr>
          <w:sz w:val="24"/>
          <w:szCs w:val="24"/>
        </w:rPr>
        <w:t>P</w:t>
      </w:r>
      <w:r>
        <w:rPr>
          <w:sz w:val="24"/>
          <w:szCs w:val="24"/>
        </w:rPr>
        <w:t>odmínky poskytnutí příspěvků:</w:t>
      </w:r>
    </w:p>
    <w:p w14:paraId="53E0CBCA" w14:textId="77777777" w:rsidR="00C20498" w:rsidRDefault="00C20498" w:rsidP="008551E3">
      <w:pPr>
        <w:tabs>
          <w:tab w:val="left" w:pos="7797"/>
          <w:tab w:val="right" w:pos="9214"/>
        </w:tabs>
        <w:spacing w:after="0"/>
        <w:rPr>
          <w:sz w:val="24"/>
          <w:szCs w:val="24"/>
        </w:rPr>
      </w:pPr>
      <w:r w:rsidRPr="00C20498">
        <w:rPr>
          <w:b/>
          <w:sz w:val="24"/>
          <w:szCs w:val="24"/>
        </w:rPr>
        <w:t>Příspěvek - zdravotní balíček</w:t>
      </w:r>
      <w:r w:rsidRPr="00C20498">
        <w:rPr>
          <w:sz w:val="24"/>
          <w:szCs w:val="24"/>
        </w:rPr>
        <w:t xml:space="preserve"> (na brýle, kontaktní čočky, stomatol</w:t>
      </w:r>
      <w:r>
        <w:rPr>
          <w:sz w:val="24"/>
          <w:szCs w:val="24"/>
        </w:rPr>
        <w:t xml:space="preserve">ogické </w:t>
      </w:r>
      <w:r w:rsidRPr="00C20498">
        <w:rPr>
          <w:sz w:val="24"/>
          <w:szCs w:val="24"/>
        </w:rPr>
        <w:t>úkony… apod.)</w:t>
      </w:r>
    </w:p>
    <w:p w14:paraId="4E8B75E3" w14:textId="1D4FFA02" w:rsidR="00C20498" w:rsidRDefault="00C20498" w:rsidP="00C20498">
      <w:pPr>
        <w:tabs>
          <w:tab w:val="left" w:pos="2835"/>
          <w:tab w:val="right" w:pos="9214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Pr="00C20498">
        <w:rPr>
          <w:sz w:val="24"/>
          <w:szCs w:val="24"/>
        </w:rPr>
        <w:t>1x za 3 roky</w:t>
      </w:r>
      <w:r>
        <w:rPr>
          <w:sz w:val="24"/>
          <w:szCs w:val="24"/>
        </w:rPr>
        <w:t xml:space="preserve"> | </w:t>
      </w:r>
      <w:r w:rsidRPr="00C20498">
        <w:rPr>
          <w:b/>
          <w:sz w:val="24"/>
          <w:szCs w:val="24"/>
        </w:rPr>
        <w:t>1.500,-Kč</w:t>
      </w:r>
    </w:p>
    <w:p w14:paraId="4700E176" w14:textId="77777777" w:rsidR="00C20498" w:rsidRDefault="00C20498" w:rsidP="008551E3">
      <w:pPr>
        <w:tabs>
          <w:tab w:val="left" w:pos="7797"/>
          <w:tab w:val="right" w:pos="9214"/>
        </w:tabs>
        <w:spacing w:after="0"/>
        <w:rPr>
          <w:b/>
          <w:sz w:val="24"/>
          <w:szCs w:val="24"/>
        </w:rPr>
      </w:pPr>
      <w:r w:rsidRPr="00C20498">
        <w:rPr>
          <w:b/>
          <w:sz w:val="24"/>
          <w:szCs w:val="24"/>
        </w:rPr>
        <w:t>Příspěvek při narození dítěte člena</w:t>
      </w:r>
    </w:p>
    <w:p w14:paraId="36C702D9" w14:textId="69442A05" w:rsidR="009B59DC" w:rsidRPr="00C20498" w:rsidRDefault="00C20498" w:rsidP="00C20498">
      <w:pPr>
        <w:tabs>
          <w:tab w:val="left" w:pos="2835"/>
          <w:tab w:val="right" w:pos="9214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Pr="00C20498">
        <w:rPr>
          <w:sz w:val="24"/>
          <w:szCs w:val="24"/>
        </w:rPr>
        <w:t xml:space="preserve">1x </w:t>
      </w:r>
      <w:r>
        <w:rPr>
          <w:sz w:val="24"/>
          <w:szCs w:val="24"/>
        </w:rPr>
        <w:t xml:space="preserve">| </w:t>
      </w:r>
      <w:r w:rsidRPr="00C20498">
        <w:rPr>
          <w:b/>
          <w:sz w:val="24"/>
          <w:szCs w:val="24"/>
        </w:rPr>
        <w:t>3.000,-Kč</w:t>
      </w:r>
      <w:r w:rsidRPr="00C20498">
        <w:rPr>
          <w:b/>
          <w:sz w:val="24"/>
          <w:szCs w:val="24"/>
        </w:rPr>
        <w:tab/>
      </w:r>
      <w:r w:rsidR="003F1CED" w:rsidRPr="00C20498">
        <w:rPr>
          <w:b/>
          <w:sz w:val="24"/>
          <w:szCs w:val="24"/>
        </w:rPr>
        <w:tab/>
      </w:r>
      <w:hyperlink r:id="rId11" w:history="1"/>
      <w:hyperlink r:id="rId12" w:history="1"/>
    </w:p>
    <w:sectPr w:rsidR="009B59DC" w:rsidRPr="00C20498" w:rsidSect="00C20498">
      <w:pgSz w:w="11906" w:h="16838"/>
      <w:pgMar w:top="993" w:right="1274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E4C9BB" w14:textId="77777777" w:rsidR="00594EC6" w:rsidRDefault="00594EC6" w:rsidP="0001007E">
      <w:pPr>
        <w:spacing w:after="0" w:line="240" w:lineRule="auto"/>
      </w:pPr>
      <w:r>
        <w:separator/>
      </w:r>
    </w:p>
  </w:endnote>
  <w:endnote w:type="continuationSeparator" w:id="0">
    <w:p w14:paraId="58C855BD" w14:textId="77777777" w:rsidR="00594EC6" w:rsidRDefault="00594EC6" w:rsidP="00010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798EFA" w14:textId="77777777" w:rsidR="00594EC6" w:rsidRDefault="00594EC6" w:rsidP="0001007E">
      <w:pPr>
        <w:spacing w:after="0" w:line="240" w:lineRule="auto"/>
      </w:pPr>
      <w:r>
        <w:separator/>
      </w:r>
    </w:p>
  </w:footnote>
  <w:footnote w:type="continuationSeparator" w:id="0">
    <w:p w14:paraId="41128465" w14:textId="77777777" w:rsidR="00594EC6" w:rsidRDefault="00594EC6" w:rsidP="000100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ocumentProtection w:edit="forms" w:enforcement="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D1D"/>
    <w:rsid w:val="0001007E"/>
    <w:rsid w:val="000423BA"/>
    <w:rsid w:val="0005102F"/>
    <w:rsid w:val="000B385C"/>
    <w:rsid w:val="000C0EC1"/>
    <w:rsid w:val="0015124E"/>
    <w:rsid w:val="00151908"/>
    <w:rsid w:val="001564F2"/>
    <w:rsid w:val="0019587C"/>
    <w:rsid w:val="001D6BB1"/>
    <w:rsid w:val="001E432B"/>
    <w:rsid w:val="001F1060"/>
    <w:rsid w:val="001F2A4C"/>
    <w:rsid w:val="00202341"/>
    <w:rsid w:val="002122EF"/>
    <w:rsid w:val="002249A0"/>
    <w:rsid w:val="0029627A"/>
    <w:rsid w:val="002D05EC"/>
    <w:rsid w:val="003001B5"/>
    <w:rsid w:val="00300DA8"/>
    <w:rsid w:val="00326DB2"/>
    <w:rsid w:val="00352BBE"/>
    <w:rsid w:val="00366861"/>
    <w:rsid w:val="003A2A39"/>
    <w:rsid w:val="003B1EB3"/>
    <w:rsid w:val="003B46F7"/>
    <w:rsid w:val="003C7045"/>
    <w:rsid w:val="003C7911"/>
    <w:rsid w:val="003D33C7"/>
    <w:rsid w:val="003F1CED"/>
    <w:rsid w:val="0041092F"/>
    <w:rsid w:val="004C2003"/>
    <w:rsid w:val="004C577B"/>
    <w:rsid w:val="004C5FA5"/>
    <w:rsid w:val="004D0B42"/>
    <w:rsid w:val="004F7526"/>
    <w:rsid w:val="00594EC6"/>
    <w:rsid w:val="00597CE0"/>
    <w:rsid w:val="005B25FC"/>
    <w:rsid w:val="005B5544"/>
    <w:rsid w:val="005F690F"/>
    <w:rsid w:val="00641880"/>
    <w:rsid w:val="0064661D"/>
    <w:rsid w:val="00670D10"/>
    <w:rsid w:val="00682050"/>
    <w:rsid w:val="006D318B"/>
    <w:rsid w:val="006F5CB8"/>
    <w:rsid w:val="007017EE"/>
    <w:rsid w:val="007033EC"/>
    <w:rsid w:val="00746D68"/>
    <w:rsid w:val="007A3C59"/>
    <w:rsid w:val="007B79D2"/>
    <w:rsid w:val="007D1889"/>
    <w:rsid w:val="008019CF"/>
    <w:rsid w:val="008551E3"/>
    <w:rsid w:val="00876BCB"/>
    <w:rsid w:val="008B76AE"/>
    <w:rsid w:val="008C268E"/>
    <w:rsid w:val="008C3BF3"/>
    <w:rsid w:val="00921625"/>
    <w:rsid w:val="00945592"/>
    <w:rsid w:val="009B59DC"/>
    <w:rsid w:val="009C5283"/>
    <w:rsid w:val="00A40542"/>
    <w:rsid w:val="00A450D9"/>
    <w:rsid w:val="00A51D1D"/>
    <w:rsid w:val="00A900EC"/>
    <w:rsid w:val="00AA5A7D"/>
    <w:rsid w:val="00AC7587"/>
    <w:rsid w:val="00AD010E"/>
    <w:rsid w:val="00B246B0"/>
    <w:rsid w:val="00B47781"/>
    <w:rsid w:val="00BC1E9C"/>
    <w:rsid w:val="00C20498"/>
    <w:rsid w:val="00C25128"/>
    <w:rsid w:val="00C31C52"/>
    <w:rsid w:val="00C3615C"/>
    <w:rsid w:val="00C64045"/>
    <w:rsid w:val="00C75BD4"/>
    <w:rsid w:val="00CB211F"/>
    <w:rsid w:val="00CB3A88"/>
    <w:rsid w:val="00D0157E"/>
    <w:rsid w:val="00D036FD"/>
    <w:rsid w:val="00D3329A"/>
    <w:rsid w:val="00D777BE"/>
    <w:rsid w:val="00E54509"/>
    <w:rsid w:val="00E75908"/>
    <w:rsid w:val="00E8650F"/>
    <w:rsid w:val="00EE436E"/>
    <w:rsid w:val="00F16C13"/>
    <w:rsid w:val="00F16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E47B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F2A4C"/>
    <w:rPr>
      <w:color w:val="808080"/>
    </w:rPr>
  </w:style>
  <w:style w:type="paragraph" w:customStyle="1" w:styleId="Default">
    <w:name w:val="Default"/>
    <w:rsid w:val="003B46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212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0100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007E"/>
  </w:style>
  <w:style w:type="paragraph" w:styleId="Zpat">
    <w:name w:val="footer"/>
    <w:basedOn w:val="Normln"/>
    <w:link w:val="ZpatChar"/>
    <w:uiPriority w:val="99"/>
    <w:unhideWhenUsed/>
    <w:rsid w:val="000100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00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havlicek.martin.pcr@seznam.cz?subject=&#381;&#225;dost%20-%20Stomatologi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ivan.isa@pcr.cz?subject=zadost-stomatologie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210BE8415B845299E999D1A88EE3D9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B9E2B24-A3CD-47D8-9EDD-E1FDD647D72E}"/>
      </w:docPartPr>
      <w:docPartBody>
        <w:p w:rsidR="005F5529" w:rsidRDefault="005F5529" w:rsidP="005F5529">
          <w:pPr>
            <w:pStyle w:val="5210BE8415B845299E999D1A88EE3D923"/>
          </w:pPr>
          <w:r w:rsidRPr="004C577B">
            <w:rPr>
              <w:rStyle w:val="Zstupntext"/>
              <w:color w:val="BFBFBF" w:themeColor="background1" w:themeShade="BF"/>
            </w:rPr>
            <w:t>… zde zadejte Vaše příjmení</w:t>
          </w:r>
        </w:p>
      </w:docPartBody>
    </w:docPart>
    <w:docPart>
      <w:docPartPr>
        <w:name w:val="A2E26AE84C1A4BCE8EB405711BAA21E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3E4C8F8-1D2D-4B5C-8FCE-0DFC8BF83FDA}"/>
      </w:docPartPr>
      <w:docPartBody>
        <w:p w:rsidR="005F5529" w:rsidRDefault="005F5529" w:rsidP="005F5529">
          <w:pPr>
            <w:pStyle w:val="A2E26AE84C1A4BCE8EB405711BAA21E33"/>
          </w:pPr>
          <w:r w:rsidRPr="004C577B">
            <w:rPr>
              <w:rStyle w:val="Zstupntext"/>
              <w:color w:val="BFBFBF" w:themeColor="background1" w:themeShade="BF"/>
            </w:rPr>
            <w:t>Vaše jméno</w:t>
          </w:r>
        </w:p>
      </w:docPartBody>
    </w:docPart>
    <w:docPart>
      <w:docPartPr>
        <w:name w:val="1CE9BFBD103443D1999BF905ED0B812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D2A587F-66B6-4416-B8CB-2FE12B25B2EF}"/>
      </w:docPartPr>
      <w:docPartBody>
        <w:p w:rsidR="005F5529" w:rsidRDefault="005F5529" w:rsidP="005F5529">
          <w:pPr>
            <w:pStyle w:val="1CE9BFBD103443D1999BF905ED0B81243"/>
          </w:pPr>
          <w:r w:rsidRPr="004C577B">
            <w:rPr>
              <w:rStyle w:val="Zstupntext"/>
              <w:color w:val="BFBFBF" w:themeColor="background1" w:themeShade="BF"/>
            </w:rPr>
            <w:t>zde zadejte rodné číslo / koncovku RČ</w:t>
          </w:r>
        </w:p>
      </w:docPartBody>
    </w:docPart>
    <w:docPart>
      <w:docPartPr>
        <w:name w:val="4675C84A61CD41DBA14B28B1A7602DF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6F93773-3244-4089-9BB6-2AAA554BB70A}"/>
      </w:docPartPr>
      <w:docPartBody>
        <w:p w:rsidR="005F5529" w:rsidRDefault="005F5529" w:rsidP="005F5529">
          <w:pPr>
            <w:pStyle w:val="4675C84A61CD41DBA14B28B1A7602DF13"/>
          </w:pPr>
          <w:r w:rsidRPr="004C577B">
            <w:rPr>
              <w:rStyle w:val="Zstupntext"/>
              <w:color w:val="BFBFBF" w:themeColor="background1" w:themeShade="BF"/>
            </w:rPr>
            <w:t>… zde trvalé bydliště … ulici, číslo orientační / číslo popisné</w:t>
          </w:r>
        </w:p>
      </w:docPartBody>
    </w:docPart>
    <w:docPart>
      <w:docPartPr>
        <w:name w:val="1388FEE94CD14D7CAF9A1C5A1436F4E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F709B38-78A9-4D54-B5AB-36D549CA8F9A}"/>
      </w:docPartPr>
      <w:docPartBody>
        <w:p w:rsidR="005F5529" w:rsidRDefault="005F5529" w:rsidP="005F5529">
          <w:pPr>
            <w:pStyle w:val="1388FEE94CD14D7CAF9A1C5A1436F4E93"/>
          </w:pPr>
          <w:r w:rsidRPr="004C577B">
            <w:rPr>
              <w:rStyle w:val="Zstupntext"/>
              <w:color w:val="BFBFBF" w:themeColor="background1" w:themeShade="BF"/>
            </w:rPr>
            <w:t xml:space="preserve">… město </w:t>
          </w:r>
          <w:r>
            <w:rPr>
              <w:rStyle w:val="Zstupntext"/>
              <w:color w:val="BFBFBF" w:themeColor="background1" w:themeShade="BF"/>
            </w:rPr>
            <w:t xml:space="preserve">nebo obec </w:t>
          </w:r>
          <w:r w:rsidRPr="004C577B">
            <w:rPr>
              <w:rStyle w:val="Zstupntext"/>
              <w:color w:val="BFBFBF" w:themeColor="background1" w:themeShade="BF"/>
            </w:rPr>
            <w:t>a PSČ</w:t>
          </w:r>
        </w:p>
      </w:docPartBody>
    </w:docPart>
    <w:docPart>
      <w:docPartPr>
        <w:name w:val="2DF9D7F1F51A46B092F65ECA7E80509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779CA0-2131-41AB-802A-2EE5C9DFF2BA}"/>
      </w:docPartPr>
      <w:docPartBody>
        <w:p w:rsidR="005F5529" w:rsidRDefault="005F5529" w:rsidP="005F5529">
          <w:pPr>
            <w:pStyle w:val="2DF9D7F1F51A46B092F65ECA7E8050973"/>
          </w:pPr>
          <w:r w:rsidRPr="004C577B">
            <w:rPr>
              <w:rStyle w:val="Zstupntext"/>
              <w:color w:val="BFBFBF" w:themeColor="background1" w:themeShade="BF"/>
            </w:rPr>
            <w:t xml:space="preserve">Vaše aktuální </w:t>
          </w:r>
          <w:r>
            <w:rPr>
              <w:rStyle w:val="Zstupntext"/>
              <w:color w:val="BFBFBF" w:themeColor="background1" w:themeShade="BF"/>
            </w:rPr>
            <w:t>mobilní</w:t>
          </w:r>
          <w:r w:rsidRPr="004C577B">
            <w:rPr>
              <w:rStyle w:val="Zstupntext"/>
              <w:color w:val="BFBFBF" w:themeColor="background1" w:themeShade="BF"/>
            </w:rPr>
            <w:t xml:space="preserve"> číslo</w:t>
          </w:r>
        </w:p>
      </w:docPartBody>
    </w:docPart>
    <w:docPart>
      <w:docPartPr>
        <w:name w:val="B21A5BBE4BF94C3FA26B5DDAD06F9AF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22722D5-C4A1-4BC9-920E-28CC21561A6C}"/>
      </w:docPartPr>
      <w:docPartBody>
        <w:p w:rsidR="005F5529" w:rsidRDefault="005F5529" w:rsidP="005F5529">
          <w:pPr>
            <w:pStyle w:val="B21A5BBE4BF94C3FA26B5DDAD06F9AFD3"/>
          </w:pPr>
          <w:r w:rsidRPr="004C577B">
            <w:rPr>
              <w:rStyle w:val="Zstupntext"/>
              <w:color w:val="BFBFBF" w:themeColor="background1" w:themeShade="BF"/>
            </w:rPr>
            <w:t>pevná linka</w:t>
          </w:r>
          <w:r>
            <w:rPr>
              <w:rStyle w:val="Zstupntext"/>
              <w:color w:val="BFBFBF" w:themeColor="background1" w:themeShade="BF"/>
            </w:rPr>
            <w:t xml:space="preserve"> do zaměstnání</w:t>
          </w:r>
        </w:p>
      </w:docPartBody>
    </w:docPart>
    <w:docPart>
      <w:docPartPr>
        <w:name w:val="85D23197CD37422EA140194E1016E8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2C5EBF-967F-4160-87E2-1D2EB075236C}"/>
      </w:docPartPr>
      <w:docPartBody>
        <w:p w:rsidR="005F5529" w:rsidRDefault="005F5529" w:rsidP="005F5529">
          <w:pPr>
            <w:pStyle w:val="85D23197CD37422EA140194E1016E8D23"/>
          </w:pPr>
          <w:r w:rsidRPr="003C7911">
            <w:rPr>
              <w:rStyle w:val="Zstupntext"/>
              <w:color w:val="D9D9D9" w:themeColor="background1" w:themeShade="D9"/>
            </w:rPr>
            <w:t>číslo Vašeho účtu v bance</w:t>
          </w:r>
        </w:p>
      </w:docPartBody>
    </w:docPart>
    <w:docPart>
      <w:docPartPr>
        <w:name w:val="1DC47B2E66B14C01B929296EEB230E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8D274F6-5022-401F-9936-557F16070E10}"/>
      </w:docPartPr>
      <w:docPartBody>
        <w:p w:rsidR="005F5529" w:rsidRDefault="005F5529" w:rsidP="005F5529">
          <w:pPr>
            <w:pStyle w:val="1DC47B2E66B14C01B929296EEB230EDD3"/>
          </w:pPr>
          <w:r w:rsidRPr="003C7911">
            <w:rPr>
              <w:rStyle w:val="Zstupntext"/>
              <w:color w:val="D9D9D9" w:themeColor="background1" w:themeShade="D9"/>
            </w:rPr>
            <w:t>Kód Vaší banky</w:t>
          </w:r>
        </w:p>
      </w:docPartBody>
    </w:docPart>
    <w:docPart>
      <w:docPartPr>
        <w:name w:val="48E348EEBFAA4437BE3D183F579C7BA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FD60E15-2D82-4AE7-8332-F8778EBF7450}"/>
      </w:docPartPr>
      <w:docPartBody>
        <w:p w:rsidR="005F5529" w:rsidRDefault="005F5529" w:rsidP="005F5529">
          <w:pPr>
            <w:pStyle w:val="48E348EEBFAA4437BE3D183F579C7BAF3"/>
          </w:pPr>
          <w:r w:rsidRPr="003C7911">
            <w:rPr>
              <w:rStyle w:val="Zstupntext"/>
              <w:color w:val="D9D9D9" w:themeColor="background1" w:themeShade="D9"/>
            </w:rPr>
            <w:t>Váš specifický symbol</w:t>
          </w:r>
        </w:p>
      </w:docPartBody>
    </w:docPart>
    <w:docPart>
      <w:docPartPr>
        <w:name w:val="44A011DA28EB4A04995FD4009E3F41A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7E79246-3A61-4AA7-B275-455F55E0CFDE}"/>
      </w:docPartPr>
      <w:docPartBody>
        <w:p w:rsidR="005F5529" w:rsidRDefault="005F5529" w:rsidP="005F5529">
          <w:pPr>
            <w:pStyle w:val="44A011DA28EB4A04995FD4009E3F41A23"/>
          </w:pPr>
          <w:r w:rsidRPr="00B246B0">
            <w:rPr>
              <w:rStyle w:val="Zstupntext"/>
              <w:color w:val="BFBFBF" w:themeColor="background1" w:themeShade="BF"/>
            </w:rPr>
            <w:t>vyberte datum</w:t>
          </w:r>
        </w:p>
      </w:docPartBody>
    </w:docPart>
    <w:docPart>
      <w:docPartPr>
        <w:name w:val="8D353CA5F21745A1B7E94C8020A515E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B7620F7-2A3E-4969-892F-7B5EE9B56795}"/>
      </w:docPartPr>
      <w:docPartBody>
        <w:p w:rsidR="005F5529" w:rsidRDefault="005F5529" w:rsidP="005F5529">
          <w:pPr>
            <w:pStyle w:val="8D353CA5F21745A1B7E94C8020A515EE3"/>
          </w:pPr>
          <w:r w:rsidRPr="00B246B0">
            <w:rPr>
              <w:rStyle w:val="Zstupntext"/>
              <w:color w:val="BFBFBF" w:themeColor="background1" w:themeShade="BF"/>
            </w:rPr>
            <w:t>vyberte datum</w:t>
          </w:r>
        </w:p>
      </w:docPartBody>
    </w:docPart>
    <w:docPart>
      <w:docPartPr>
        <w:name w:val="F3FE525DBCB849D7A7F19FBB314D3B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74448C4-762F-41F7-8CE8-73D2703E5968}"/>
      </w:docPartPr>
      <w:docPartBody>
        <w:p w:rsidR="005F5529" w:rsidRDefault="005F5529" w:rsidP="005F5529">
          <w:pPr>
            <w:pStyle w:val="F3FE525DBCB849D7A7F19FBB314D3BBF3"/>
          </w:pPr>
          <w:r w:rsidRPr="003001B5">
            <w:rPr>
              <w:rStyle w:val="Zstupntext"/>
              <w:color w:val="BFBFBF" w:themeColor="background1" w:themeShade="BF"/>
            </w:rPr>
            <w:t>zde zadejte místo</w:t>
          </w:r>
        </w:p>
      </w:docPartBody>
    </w:docPart>
    <w:docPart>
      <w:docPartPr>
        <w:name w:val="D7609EEFBB0A4829928CD71D01238CC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C56034B-87E1-4BF3-B93C-1B3529418D2C}"/>
      </w:docPartPr>
      <w:docPartBody>
        <w:p w:rsidR="005F5529" w:rsidRDefault="005F5529" w:rsidP="005F5529">
          <w:pPr>
            <w:pStyle w:val="D7609EEFBB0A4829928CD71D01238CC83"/>
          </w:pPr>
          <w:r w:rsidRPr="000C0EC1">
            <w:rPr>
              <w:rStyle w:val="Zstupntext"/>
              <w:color w:val="BFBFBF" w:themeColor="background1" w:themeShade="BF"/>
            </w:rPr>
            <w:t>vyberte datum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6B1"/>
    <w:rsid w:val="005426B1"/>
    <w:rsid w:val="005F5529"/>
    <w:rsid w:val="008D1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F5529"/>
    <w:rPr>
      <w:color w:val="808080"/>
    </w:rPr>
  </w:style>
  <w:style w:type="paragraph" w:customStyle="1" w:styleId="5210BE8415B845299E999D1A88EE3D92">
    <w:name w:val="5210BE8415B845299E999D1A88EE3D92"/>
  </w:style>
  <w:style w:type="paragraph" w:customStyle="1" w:styleId="A2E26AE84C1A4BCE8EB405711BAA21E3">
    <w:name w:val="A2E26AE84C1A4BCE8EB405711BAA21E3"/>
  </w:style>
  <w:style w:type="paragraph" w:customStyle="1" w:styleId="1CE9BFBD103443D1999BF905ED0B8124">
    <w:name w:val="1CE9BFBD103443D1999BF905ED0B8124"/>
  </w:style>
  <w:style w:type="paragraph" w:customStyle="1" w:styleId="4675C84A61CD41DBA14B28B1A7602DF1">
    <w:name w:val="4675C84A61CD41DBA14B28B1A7602DF1"/>
  </w:style>
  <w:style w:type="paragraph" w:customStyle="1" w:styleId="1388FEE94CD14D7CAF9A1C5A1436F4E9">
    <w:name w:val="1388FEE94CD14D7CAF9A1C5A1436F4E9"/>
  </w:style>
  <w:style w:type="paragraph" w:customStyle="1" w:styleId="2DF9D7F1F51A46B092F65ECA7E805097">
    <w:name w:val="2DF9D7F1F51A46B092F65ECA7E805097"/>
  </w:style>
  <w:style w:type="paragraph" w:customStyle="1" w:styleId="B21A5BBE4BF94C3FA26B5DDAD06F9AFD">
    <w:name w:val="B21A5BBE4BF94C3FA26B5DDAD06F9AFD"/>
  </w:style>
  <w:style w:type="paragraph" w:customStyle="1" w:styleId="85D23197CD37422EA140194E1016E8D2">
    <w:name w:val="85D23197CD37422EA140194E1016E8D2"/>
  </w:style>
  <w:style w:type="paragraph" w:customStyle="1" w:styleId="1DC47B2E66B14C01B929296EEB230EDD">
    <w:name w:val="1DC47B2E66B14C01B929296EEB230EDD"/>
  </w:style>
  <w:style w:type="paragraph" w:customStyle="1" w:styleId="48E348EEBFAA4437BE3D183F579C7BAF">
    <w:name w:val="48E348EEBFAA4437BE3D183F579C7BAF"/>
  </w:style>
  <w:style w:type="paragraph" w:customStyle="1" w:styleId="44A011DA28EB4A04995FD4009E3F41A2">
    <w:name w:val="44A011DA28EB4A04995FD4009E3F41A2"/>
  </w:style>
  <w:style w:type="paragraph" w:customStyle="1" w:styleId="8D353CA5F21745A1B7E94C8020A515EE">
    <w:name w:val="8D353CA5F21745A1B7E94C8020A515EE"/>
  </w:style>
  <w:style w:type="paragraph" w:customStyle="1" w:styleId="F3FE525DBCB849D7A7F19FBB314D3BBF">
    <w:name w:val="F3FE525DBCB849D7A7F19FBB314D3BBF"/>
  </w:style>
  <w:style w:type="paragraph" w:customStyle="1" w:styleId="D7609EEFBB0A4829928CD71D01238CC8">
    <w:name w:val="D7609EEFBB0A4829928CD71D01238CC8"/>
  </w:style>
  <w:style w:type="paragraph" w:customStyle="1" w:styleId="5210BE8415B845299E999D1A88EE3D921">
    <w:name w:val="5210BE8415B845299E999D1A88EE3D921"/>
    <w:rsid w:val="005426B1"/>
    <w:rPr>
      <w:rFonts w:eastAsiaTheme="minorHAnsi"/>
      <w:lang w:eastAsia="en-US"/>
    </w:rPr>
  </w:style>
  <w:style w:type="paragraph" w:customStyle="1" w:styleId="A2E26AE84C1A4BCE8EB405711BAA21E31">
    <w:name w:val="A2E26AE84C1A4BCE8EB405711BAA21E31"/>
    <w:rsid w:val="005426B1"/>
    <w:rPr>
      <w:rFonts w:eastAsiaTheme="minorHAnsi"/>
      <w:lang w:eastAsia="en-US"/>
    </w:rPr>
  </w:style>
  <w:style w:type="paragraph" w:customStyle="1" w:styleId="1CE9BFBD103443D1999BF905ED0B81241">
    <w:name w:val="1CE9BFBD103443D1999BF905ED0B81241"/>
    <w:rsid w:val="005426B1"/>
    <w:rPr>
      <w:rFonts w:eastAsiaTheme="minorHAnsi"/>
      <w:lang w:eastAsia="en-US"/>
    </w:rPr>
  </w:style>
  <w:style w:type="paragraph" w:customStyle="1" w:styleId="4675C84A61CD41DBA14B28B1A7602DF11">
    <w:name w:val="4675C84A61CD41DBA14B28B1A7602DF11"/>
    <w:rsid w:val="005426B1"/>
    <w:rPr>
      <w:rFonts w:eastAsiaTheme="minorHAnsi"/>
      <w:lang w:eastAsia="en-US"/>
    </w:rPr>
  </w:style>
  <w:style w:type="paragraph" w:customStyle="1" w:styleId="1388FEE94CD14D7CAF9A1C5A1436F4E91">
    <w:name w:val="1388FEE94CD14D7CAF9A1C5A1436F4E91"/>
    <w:rsid w:val="005426B1"/>
    <w:rPr>
      <w:rFonts w:eastAsiaTheme="minorHAnsi"/>
      <w:lang w:eastAsia="en-US"/>
    </w:rPr>
  </w:style>
  <w:style w:type="paragraph" w:customStyle="1" w:styleId="2DF9D7F1F51A46B092F65ECA7E8050971">
    <w:name w:val="2DF9D7F1F51A46B092F65ECA7E8050971"/>
    <w:rsid w:val="005426B1"/>
    <w:rPr>
      <w:rFonts w:eastAsiaTheme="minorHAnsi"/>
      <w:lang w:eastAsia="en-US"/>
    </w:rPr>
  </w:style>
  <w:style w:type="paragraph" w:customStyle="1" w:styleId="B21A5BBE4BF94C3FA26B5DDAD06F9AFD1">
    <w:name w:val="B21A5BBE4BF94C3FA26B5DDAD06F9AFD1"/>
    <w:rsid w:val="005426B1"/>
    <w:rPr>
      <w:rFonts w:eastAsiaTheme="minorHAnsi"/>
      <w:lang w:eastAsia="en-US"/>
    </w:rPr>
  </w:style>
  <w:style w:type="paragraph" w:customStyle="1" w:styleId="85D23197CD37422EA140194E1016E8D21">
    <w:name w:val="85D23197CD37422EA140194E1016E8D21"/>
    <w:rsid w:val="005426B1"/>
    <w:rPr>
      <w:rFonts w:eastAsiaTheme="minorHAnsi"/>
      <w:lang w:eastAsia="en-US"/>
    </w:rPr>
  </w:style>
  <w:style w:type="paragraph" w:customStyle="1" w:styleId="1DC47B2E66B14C01B929296EEB230EDD1">
    <w:name w:val="1DC47B2E66B14C01B929296EEB230EDD1"/>
    <w:rsid w:val="005426B1"/>
    <w:rPr>
      <w:rFonts w:eastAsiaTheme="minorHAnsi"/>
      <w:lang w:eastAsia="en-US"/>
    </w:rPr>
  </w:style>
  <w:style w:type="paragraph" w:customStyle="1" w:styleId="48E348EEBFAA4437BE3D183F579C7BAF1">
    <w:name w:val="48E348EEBFAA4437BE3D183F579C7BAF1"/>
    <w:rsid w:val="005426B1"/>
    <w:rPr>
      <w:rFonts w:eastAsiaTheme="minorHAnsi"/>
      <w:lang w:eastAsia="en-US"/>
    </w:rPr>
  </w:style>
  <w:style w:type="paragraph" w:customStyle="1" w:styleId="44A011DA28EB4A04995FD4009E3F41A21">
    <w:name w:val="44A011DA28EB4A04995FD4009E3F41A21"/>
    <w:rsid w:val="005426B1"/>
    <w:rPr>
      <w:rFonts w:eastAsiaTheme="minorHAnsi"/>
      <w:lang w:eastAsia="en-US"/>
    </w:rPr>
  </w:style>
  <w:style w:type="paragraph" w:customStyle="1" w:styleId="8D353CA5F21745A1B7E94C8020A515EE1">
    <w:name w:val="8D353CA5F21745A1B7E94C8020A515EE1"/>
    <w:rsid w:val="005426B1"/>
    <w:rPr>
      <w:rFonts w:eastAsiaTheme="minorHAnsi"/>
      <w:lang w:eastAsia="en-US"/>
    </w:rPr>
  </w:style>
  <w:style w:type="paragraph" w:customStyle="1" w:styleId="F3FE525DBCB849D7A7F19FBB314D3BBF1">
    <w:name w:val="F3FE525DBCB849D7A7F19FBB314D3BBF1"/>
    <w:rsid w:val="005426B1"/>
    <w:rPr>
      <w:rFonts w:eastAsiaTheme="minorHAnsi"/>
      <w:lang w:eastAsia="en-US"/>
    </w:rPr>
  </w:style>
  <w:style w:type="paragraph" w:customStyle="1" w:styleId="D7609EEFBB0A4829928CD71D01238CC81">
    <w:name w:val="D7609EEFBB0A4829928CD71D01238CC81"/>
    <w:rsid w:val="005426B1"/>
    <w:rPr>
      <w:rFonts w:eastAsiaTheme="minorHAnsi"/>
      <w:lang w:eastAsia="en-US"/>
    </w:rPr>
  </w:style>
  <w:style w:type="paragraph" w:customStyle="1" w:styleId="5210BE8415B845299E999D1A88EE3D922">
    <w:name w:val="5210BE8415B845299E999D1A88EE3D922"/>
    <w:rsid w:val="005F5529"/>
    <w:rPr>
      <w:rFonts w:eastAsiaTheme="minorHAnsi"/>
      <w:lang w:eastAsia="en-US"/>
    </w:rPr>
  </w:style>
  <w:style w:type="paragraph" w:customStyle="1" w:styleId="A2E26AE84C1A4BCE8EB405711BAA21E32">
    <w:name w:val="A2E26AE84C1A4BCE8EB405711BAA21E32"/>
    <w:rsid w:val="005F5529"/>
    <w:rPr>
      <w:rFonts w:eastAsiaTheme="minorHAnsi"/>
      <w:lang w:eastAsia="en-US"/>
    </w:rPr>
  </w:style>
  <w:style w:type="paragraph" w:customStyle="1" w:styleId="1CE9BFBD103443D1999BF905ED0B81242">
    <w:name w:val="1CE9BFBD103443D1999BF905ED0B81242"/>
    <w:rsid w:val="005F5529"/>
    <w:rPr>
      <w:rFonts w:eastAsiaTheme="minorHAnsi"/>
      <w:lang w:eastAsia="en-US"/>
    </w:rPr>
  </w:style>
  <w:style w:type="paragraph" w:customStyle="1" w:styleId="4675C84A61CD41DBA14B28B1A7602DF12">
    <w:name w:val="4675C84A61CD41DBA14B28B1A7602DF12"/>
    <w:rsid w:val="005F5529"/>
    <w:rPr>
      <w:rFonts w:eastAsiaTheme="minorHAnsi"/>
      <w:lang w:eastAsia="en-US"/>
    </w:rPr>
  </w:style>
  <w:style w:type="paragraph" w:customStyle="1" w:styleId="1388FEE94CD14D7CAF9A1C5A1436F4E92">
    <w:name w:val="1388FEE94CD14D7CAF9A1C5A1436F4E92"/>
    <w:rsid w:val="005F5529"/>
    <w:rPr>
      <w:rFonts w:eastAsiaTheme="minorHAnsi"/>
      <w:lang w:eastAsia="en-US"/>
    </w:rPr>
  </w:style>
  <w:style w:type="paragraph" w:customStyle="1" w:styleId="2DF9D7F1F51A46B092F65ECA7E8050972">
    <w:name w:val="2DF9D7F1F51A46B092F65ECA7E8050972"/>
    <w:rsid w:val="005F5529"/>
    <w:rPr>
      <w:rFonts w:eastAsiaTheme="minorHAnsi"/>
      <w:lang w:eastAsia="en-US"/>
    </w:rPr>
  </w:style>
  <w:style w:type="paragraph" w:customStyle="1" w:styleId="B21A5BBE4BF94C3FA26B5DDAD06F9AFD2">
    <w:name w:val="B21A5BBE4BF94C3FA26B5DDAD06F9AFD2"/>
    <w:rsid w:val="005F5529"/>
    <w:rPr>
      <w:rFonts w:eastAsiaTheme="minorHAnsi"/>
      <w:lang w:eastAsia="en-US"/>
    </w:rPr>
  </w:style>
  <w:style w:type="paragraph" w:customStyle="1" w:styleId="85D23197CD37422EA140194E1016E8D22">
    <w:name w:val="85D23197CD37422EA140194E1016E8D22"/>
    <w:rsid w:val="005F5529"/>
    <w:rPr>
      <w:rFonts w:eastAsiaTheme="minorHAnsi"/>
      <w:lang w:eastAsia="en-US"/>
    </w:rPr>
  </w:style>
  <w:style w:type="paragraph" w:customStyle="1" w:styleId="1DC47B2E66B14C01B929296EEB230EDD2">
    <w:name w:val="1DC47B2E66B14C01B929296EEB230EDD2"/>
    <w:rsid w:val="005F5529"/>
    <w:rPr>
      <w:rFonts w:eastAsiaTheme="minorHAnsi"/>
      <w:lang w:eastAsia="en-US"/>
    </w:rPr>
  </w:style>
  <w:style w:type="paragraph" w:customStyle="1" w:styleId="48E348EEBFAA4437BE3D183F579C7BAF2">
    <w:name w:val="48E348EEBFAA4437BE3D183F579C7BAF2"/>
    <w:rsid w:val="005F5529"/>
    <w:rPr>
      <w:rFonts w:eastAsiaTheme="minorHAnsi"/>
      <w:lang w:eastAsia="en-US"/>
    </w:rPr>
  </w:style>
  <w:style w:type="paragraph" w:customStyle="1" w:styleId="44A011DA28EB4A04995FD4009E3F41A22">
    <w:name w:val="44A011DA28EB4A04995FD4009E3F41A22"/>
    <w:rsid w:val="005F5529"/>
    <w:rPr>
      <w:rFonts w:eastAsiaTheme="minorHAnsi"/>
      <w:lang w:eastAsia="en-US"/>
    </w:rPr>
  </w:style>
  <w:style w:type="paragraph" w:customStyle="1" w:styleId="8D353CA5F21745A1B7E94C8020A515EE2">
    <w:name w:val="8D353CA5F21745A1B7E94C8020A515EE2"/>
    <w:rsid w:val="005F5529"/>
    <w:rPr>
      <w:rFonts w:eastAsiaTheme="minorHAnsi"/>
      <w:lang w:eastAsia="en-US"/>
    </w:rPr>
  </w:style>
  <w:style w:type="paragraph" w:customStyle="1" w:styleId="F3FE525DBCB849D7A7F19FBB314D3BBF2">
    <w:name w:val="F3FE525DBCB849D7A7F19FBB314D3BBF2"/>
    <w:rsid w:val="005F5529"/>
    <w:rPr>
      <w:rFonts w:eastAsiaTheme="minorHAnsi"/>
      <w:lang w:eastAsia="en-US"/>
    </w:rPr>
  </w:style>
  <w:style w:type="paragraph" w:customStyle="1" w:styleId="D7609EEFBB0A4829928CD71D01238CC82">
    <w:name w:val="D7609EEFBB0A4829928CD71D01238CC82"/>
    <w:rsid w:val="005F5529"/>
    <w:rPr>
      <w:rFonts w:eastAsiaTheme="minorHAnsi"/>
      <w:lang w:eastAsia="en-US"/>
    </w:rPr>
  </w:style>
  <w:style w:type="paragraph" w:customStyle="1" w:styleId="5210BE8415B845299E999D1A88EE3D923">
    <w:name w:val="5210BE8415B845299E999D1A88EE3D923"/>
    <w:rsid w:val="005F5529"/>
    <w:rPr>
      <w:rFonts w:eastAsiaTheme="minorHAnsi"/>
      <w:lang w:eastAsia="en-US"/>
    </w:rPr>
  </w:style>
  <w:style w:type="paragraph" w:customStyle="1" w:styleId="A2E26AE84C1A4BCE8EB405711BAA21E33">
    <w:name w:val="A2E26AE84C1A4BCE8EB405711BAA21E33"/>
    <w:rsid w:val="005F5529"/>
    <w:rPr>
      <w:rFonts w:eastAsiaTheme="minorHAnsi"/>
      <w:lang w:eastAsia="en-US"/>
    </w:rPr>
  </w:style>
  <w:style w:type="paragraph" w:customStyle="1" w:styleId="1CE9BFBD103443D1999BF905ED0B81243">
    <w:name w:val="1CE9BFBD103443D1999BF905ED0B81243"/>
    <w:rsid w:val="005F5529"/>
    <w:rPr>
      <w:rFonts w:eastAsiaTheme="minorHAnsi"/>
      <w:lang w:eastAsia="en-US"/>
    </w:rPr>
  </w:style>
  <w:style w:type="paragraph" w:customStyle="1" w:styleId="4675C84A61CD41DBA14B28B1A7602DF13">
    <w:name w:val="4675C84A61CD41DBA14B28B1A7602DF13"/>
    <w:rsid w:val="005F5529"/>
    <w:rPr>
      <w:rFonts w:eastAsiaTheme="minorHAnsi"/>
      <w:lang w:eastAsia="en-US"/>
    </w:rPr>
  </w:style>
  <w:style w:type="paragraph" w:customStyle="1" w:styleId="1388FEE94CD14D7CAF9A1C5A1436F4E93">
    <w:name w:val="1388FEE94CD14D7CAF9A1C5A1436F4E93"/>
    <w:rsid w:val="005F5529"/>
    <w:rPr>
      <w:rFonts w:eastAsiaTheme="minorHAnsi"/>
      <w:lang w:eastAsia="en-US"/>
    </w:rPr>
  </w:style>
  <w:style w:type="paragraph" w:customStyle="1" w:styleId="2DF9D7F1F51A46B092F65ECA7E8050973">
    <w:name w:val="2DF9D7F1F51A46B092F65ECA7E8050973"/>
    <w:rsid w:val="005F5529"/>
    <w:rPr>
      <w:rFonts w:eastAsiaTheme="minorHAnsi"/>
      <w:lang w:eastAsia="en-US"/>
    </w:rPr>
  </w:style>
  <w:style w:type="paragraph" w:customStyle="1" w:styleId="B21A5BBE4BF94C3FA26B5DDAD06F9AFD3">
    <w:name w:val="B21A5BBE4BF94C3FA26B5DDAD06F9AFD3"/>
    <w:rsid w:val="005F5529"/>
    <w:rPr>
      <w:rFonts w:eastAsiaTheme="minorHAnsi"/>
      <w:lang w:eastAsia="en-US"/>
    </w:rPr>
  </w:style>
  <w:style w:type="paragraph" w:customStyle="1" w:styleId="85D23197CD37422EA140194E1016E8D23">
    <w:name w:val="85D23197CD37422EA140194E1016E8D23"/>
    <w:rsid w:val="005F5529"/>
    <w:rPr>
      <w:rFonts w:eastAsiaTheme="minorHAnsi"/>
      <w:lang w:eastAsia="en-US"/>
    </w:rPr>
  </w:style>
  <w:style w:type="paragraph" w:customStyle="1" w:styleId="1DC47B2E66B14C01B929296EEB230EDD3">
    <w:name w:val="1DC47B2E66B14C01B929296EEB230EDD3"/>
    <w:rsid w:val="005F5529"/>
    <w:rPr>
      <w:rFonts w:eastAsiaTheme="minorHAnsi"/>
      <w:lang w:eastAsia="en-US"/>
    </w:rPr>
  </w:style>
  <w:style w:type="paragraph" w:customStyle="1" w:styleId="48E348EEBFAA4437BE3D183F579C7BAF3">
    <w:name w:val="48E348EEBFAA4437BE3D183F579C7BAF3"/>
    <w:rsid w:val="005F5529"/>
    <w:rPr>
      <w:rFonts w:eastAsiaTheme="minorHAnsi"/>
      <w:lang w:eastAsia="en-US"/>
    </w:rPr>
  </w:style>
  <w:style w:type="paragraph" w:customStyle="1" w:styleId="44A011DA28EB4A04995FD4009E3F41A23">
    <w:name w:val="44A011DA28EB4A04995FD4009E3F41A23"/>
    <w:rsid w:val="005F5529"/>
    <w:rPr>
      <w:rFonts w:eastAsiaTheme="minorHAnsi"/>
      <w:lang w:eastAsia="en-US"/>
    </w:rPr>
  </w:style>
  <w:style w:type="paragraph" w:customStyle="1" w:styleId="8D353CA5F21745A1B7E94C8020A515EE3">
    <w:name w:val="8D353CA5F21745A1B7E94C8020A515EE3"/>
    <w:rsid w:val="005F5529"/>
    <w:rPr>
      <w:rFonts w:eastAsiaTheme="minorHAnsi"/>
      <w:lang w:eastAsia="en-US"/>
    </w:rPr>
  </w:style>
  <w:style w:type="paragraph" w:customStyle="1" w:styleId="F3FE525DBCB849D7A7F19FBB314D3BBF3">
    <w:name w:val="F3FE525DBCB849D7A7F19FBB314D3BBF3"/>
    <w:rsid w:val="005F5529"/>
    <w:rPr>
      <w:rFonts w:eastAsiaTheme="minorHAnsi"/>
      <w:lang w:eastAsia="en-US"/>
    </w:rPr>
  </w:style>
  <w:style w:type="paragraph" w:customStyle="1" w:styleId="D7609EEFBB0A4829928CD71D01238CC83">
    <w:name w:val="D7609EEFBB0A4829928CD71D01238CC83"/>
    <w:rsid w:val="005F5529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9076B3F930F3548B318039BB1348429" ma:contentTypeVersion="0" ma:contentTypeDescription="Vytvoří nový dokument" ma:contentTypeScope="" ma:versionID="0f75fc276192bb6899cb0144ba65085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21bd7e6d1dd7e3d4c4df9ed590a580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517D7-7771-4D78-A8C1-31609FA98C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8336AD-6053-4CE2-B4A7-57FD0DB9E1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256DC6A-26E5-44CC-BF68-C2A19A63B5F4}">
  <ds:schemaRefs>
    <ds:schemaRef ds:uri="http://schemas.microsoft.com/office/infopath/2007/PartnerControls"/>
    <ds:schemaRef ds:uri="http://purl.org/dc/elements/1.1/"/>
    <ds:schemaRef ds:uri="http://purl.org/dc/dcmitype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DF19E8C0-0423-45D4-B523-E534CF2FB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Prispevek_Os_2026_vzor.dotx</Template>
  <TotalTime>2</TotalTime>
  <Pages>1</Pages>
  <Words>207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Policie ČR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IŠA Ivan</dc:creator>
  <cp:keywords/>
  <dc:description/>
  <cp:lastModifiedBy>IŠA Ivan</cp:lastModifiedBy>
  <cp:revision>3</cp:revision>
  <dcterms:created xsi:type="dcterms:W3CDTF">2026-08-19T09:09:00Z</dcterms:created>
  <dcterms:modified xsi:type="dcterms:W3CDTF">2026-08-19T09:10:00Z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0x01010049076B3F930F3548B318039BB1348429</vt:lpwstr>
  </property>
</Properties>
</file>